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63AF7" w14:textId="730AAA52" w:rsidR="009E4C8F" w:rsidRPr="00942394" w:rsidRDefault="00B8263F" w:rsidP="00645145">
      <w:pPr>
        <w:spacing w:after="240"/>
        <w:jc w:val="center"/>
        <w:rPr>
          <w:rFonts w:asciiTheme="minorHAnsi" w:eastAsia="Times New Roman" w:hAnsiTheme="minorHAnsi" w:cstheme="minorHAnsi"/>
          <w:b/>
          <w:color w:val="007987" w:themeColor="accent6"/>
          <w:kern w:val="28"/>
          <w:sz w:val="40"/>
          <w:szCs w:val="48"/>
          <w:lang w:val="en-AU"/>
        </w:rPr>
      </w:pPr>
      <w:r w:rsidRPr="00942394">
        <w:rPr>
          <w:rFonts w:asciiTheme="minorHAnsi" w:eastAsia="Times New Roman" w:hAnsiTheme="minorHAnsi" w:cstheme="minorHAnsi"/>
          <w:b/>
          <w:color w:val="007987" w:themeColor="accent6"/>
          <w:kern w:val="28"/>
          <w:sz w:val="40"/>
          <w:szCs w:val="48"/>
          <w:lang w:val="en-AU"/>
        </w:rPr>
        <w:t>Partnership Application Form</w:t>
      </w:r>
    </w:p>
    <w:p w14:paraId="6FEC0626" w14:textId="471C361F" w:rsidR="00B8263F" w:rsidRPr="00942394" w:rsidRDefault="00B8263F" w:rsidP="00B8263F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Thank you for your interest in partnering with the Health Hub. We aim to build meaningful, reciprocal partnerships that benefit our students, clients, and community. Please complete </w:t>
      </w:r>
      <w:r w:rsidR="0080016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and email </w:t>
      </w: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>the form below to help us assess your proposal.</w:t>
      </w:r>
    </w:p>
    <w:p w14:paraId="4CB4C170" w14:textId="77777777" w:rsidR="00B8263F" w:rsidRPr="00942394" w:rsidRDefault="00001A73" w:rsidP="00B8263F">
      <w:pPr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pict w14:anchorId="5380DF57">
          <v:rect id="_x0000_i1025" style="width:0;height:1.5pt" o:hralign="center" o:hrstd="t" o:hr="t" fillcolor="#a0a0a0" stroked="f"/>
        </w:pict>
      </w:r>
    </w:p>
    <w:p w14:paraId="4D6DB33D" w14:textId="77777777" w:rsidR="00B8263F" w:rsidRPr="00942394" w:rsidRDefault="00B8263F" w:rsidP="00B8263F">
      <w:pPr>
        <w:spacing w:before="100" w:beforeAutospacing="1" w:after="100" w:afterAutospacing="1"/>
        <w:outlineLvl w:val="3"/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Section 1: Organisation Details</w:t>
      </w:r>
    </w:p>
    <w:p w14:paraId="048204EE" w14:textId="77777777" w:rsidR="00B8263F" w:rsidRPr="00942394" w:rsidRDefault="00B8263F" w:rsidP="00B8263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Organisation Name:</w:t>
      </w:r>
    </w:p>
    <w:p w14:paraId="0B03C2CE" w14:textId="77777777" w:rsidR="00B8263F" w:rsidRPr="00942394" w:rsidRDefault="00B8263F" w:rsidP="00B8263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ABN (if applicable):</w:t>
      </w:r>
    </w:p>
    <w:p w14:paraId="2A550FFC" w14:textId="3BD0D5FF" w:rsidR="00B8263F" w:rsidRPr="00942394" w:rsidRDefault="00B8263F" w:rsidP="00B8263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Type of Organisation:</w:t>
      </w: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</w:t>
      </w:r>
      <w:sdt>
        <w:sdtPr>
          <w:rPr>
            <w:rFonts w:ascii="Segoe UI Symbol" w:eastAsia="Times New Roman" w:hAnsi="Segoe UI Symbol" w:cs="Segoe UI Symbol"/>
            <w:color w:val="auto"/>
            <w:sz w:val="24"/>
            <w:lang w:val="en-AU" w:eastAsia="zh-TW"/>
          </w:rPr>
          <w:id w:val="-681132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="Segoe UI Symbol"/>
              <w:color w:val="auto"/>
              <w:sz w:val="24"/>
              <w:lang w:val="en-AU" w:eastAsia="zh-TW"/>
            </w:rPr>
            <w:t>☐</w:t>
          </w:r>
        </w:sdtContent>
      </w:sdt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Not-for-profit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1160423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Private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44798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Government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514648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Other: ________</w:t>
      </w:r>
    </w:p>
    <w:p w14:paraId="1C530466" w14:textId="77777777" w:rsidR="00B8263F" w:rsidRPr="00942394" w:rsidRDefault="00B8263F" w:rsidP="00B8263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Primary Contact Name:</w:t>
      </w:r>
    </w:p>
    <w:p w14:paraId="37DC8C54" w14:textId="77777777" w:rsidR="00B8263F" w:rsidRPr="00942394" w:rsidRDefault="00B8263F" w:rsidP="00B8263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Phone Number:</w:t>
      </w:r>
    </w:p>
    <w:p w14:paraId="2300531A" w14:textId="77777777" w:rsidR="00B8263F" w:rsidRPr="00942394" w:rsidRDefault="00B8263F" w:rsidP="00B8263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Email Address:</w:t>
      </w:r>
    </w:p>
    <w:p w14:paraId="5E80C517" w14:textId="77777777" w:rsidR="00B8263F" w:rsidRPr="00942394" w:rsidRDefault="00B8263F" w:rsidP="00B8263F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Website (if any):</w:t>
      </w:r>
    </w:p>
    <w:p w14:paraId="0D15E97C" w14:textId="77777777" w:rsidR="00B8263F" w:rsidRPr="00942394" w:rsidRDefault="00001A73" w:rsidP="00B8263F">
      <w:pPr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pict w14:anchorId="1204E45A">
          <v:rect id="_x0000_i1026" style="width:0;height:1.5pt" o:hralign="center" o:hrstd="t" o:hr="t" fillcolor="#a0a0a0" stroked="f"/>
        </w:pict>
      </w:r>
    </w:p>
    <w:p w14:paraId="1CAB03A1" w14:textId="77777777" w:rsidR="00B8263F" w:rsidRPr="00942394" w:rsidRDefault="00B8263F" w:rsidP="00B8263F">
      <w:pPr>
        <w:spacing w:before="100" w:beforeAutospacing="1" w:after="100" w:afterAutospacing="1"/>
        <w:outlineLvl w:val="3"/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Section 2: Proposal Overview</w:t>
      </w:r>
    </w:p>
    <w:p w14:paraId="67B6F933" w14:textId="426AABB5" w:rsidR="00B8263F" w:rsidRPr="00942394" w:rsidRDefault="00B8263F" w:rsidP="00B8263F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Brief description of your organisation and the services you provide:</w:t>
      </w:r>
    </w:p>
    <w:p w14:paraId="114A0D48" w14:textId="77777777" w:rsidR="00B8263F" w:rsidRPr="00942394" w:rsidRDefault="00B8263F" w:rsidP="00B8263F">
      <w:pPr>
        <w:spacing w:before="100" w:beforeAutospacing="1" w:after="100" w:afterAutospacing="1"/>
        <w:ind w:left="720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</w:p>
    <w:p w14:paraId="3149E8E8" w14:textId="38D0D650" w:rsidR="00B8263F" w:rsidRPr="00942394" w:rsidRDefault="00B8263F" w:rsidP="00B8263F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Bidi"/>
          <w:b/>
          <w:color w:val="auto"/>
          <w:sz w:val="24"/>
          <w:lang w:val="en-AU" w:eastAsia="zh-TW"/>
        </w:rPr>
        <w:t xml:space="preserve">What </w:t>
      </w:r>
      <w:r w:rsidR="1C03854D" w:rsidRPr="00942394">
        <w:rPr>
          <w:rFonts w:asciiTheme="minorHAnsi" w:eastAsia="Times New Roman" w:hAnsiTheme="minorHAnsi" w:cstheme="minorBidi"/>
          <w:b/>
          <w:bCs/>
          <w:color w:val="auto"/>
          <w:sz w:val="24"/>
          <w:lang w:val="en-AU" w:eastAsia="zh-TW"/>
        </w:rPr>
        <w:t>Health Hub</w:t>
      </w:r>
      <w:r w:rsidRPr="00942394">
        <w:rPr>
          <w:rFonts w:asciiTheme="minorHAnsi" w:eastAsia="Times New Roman" w:hAnsiTheme="minorHAnsi" w:cstheme="minorBidi"/>
          <w:b/>
          <w:bCs/>
          <w:color w:val="auto"/>
          <w:sz w:val="24"/>
          <w:lang w:val="en-AU" w:eastAsia="zh-TW"/>
        </w:rPr>
        <w:t xml:space="preserve"> </w:t>
      </w:r>
      <w:r w:rsidRPr="00942394">
        <w:rPr>
          <w:rFonts w:asciiTheme="minorHAnsi" w:eastAsia="Times New Roman" w:hAnsiTheme="minorHAnsi" w:cstheme="minorBidi"/>
          <w:b/>
          <w:color w:val="auto"/>
          <w:sz w:val="24"/>
          <w:lang w:val="en-AU" w:eastAsia="zh-TW"/>
        </w:rPr>
        <w:t xml:space="preserve">facilities and/or equipment </w:t>
      </w:r>
      <w:r w:rsidR="5AA267BE" w:rsidRPr="00942394">
        <w:rPr>
          <w:rFonts w:asciiTheme="minorHAnsi" w:eastAsia="Times New Roman" w:hAnsiTheme="minorHAnsi" w:cstheme="minorBidi"/>
          <w:b/>
          <w:bCs/>
          <w:color w:val="auto"/>
          <w:sz w:val="24"/>
          <w:lang w:val="en-AU" w:eastAsia="zh-TW"/>
        </w:rPr>
        <w:t xml:space="preserve">are </w:t>
      </w:r>
      <w:r w:rsidRPr="00942394">
        <w:rPr>
          <w:rFonts w:asciiTheme="minorHAnsi" w:eastAsia="Times New Roman" w:hAnsiTheme="minorHAnsi" w:cstheme="minorBidi"/>
          <w:b/>
          <w:color w:val="auto"/>
          <w:sz w:val="24"/>
          <w:lang w:val="en-AU" w:eastAsia="zh-TW"/>
        </w:rPr>
        <w:t xml:space="preserve">you </w:t>
      </w:r>
      <w:r w:rsidR="5AA267BE" w:rsidRPr="00942394">
        <w:rPr>
          <w:rFonts w:asciiTheme="minorHAnsi" w:eastAsia="Times New Roman" w:hAnsiTheme="minorHAnsi" w:cstheme="minorBidi"/>
          <w:b/>
          <w:bCs/>
          <w:color w:val="auto"/>
          <w:sz w:val="24"/>
          <w:lang w:val="en-AU" w:eastAsia="zh-TW"/>
        </w:rPr>
        <w:t>interested in</w:t>
      </w:r>
      <w:r w:rsidRPr="00942394">
        <w:rPr>
          <w:rFonts w:asciiTheme="minorHAnsi" w:eastAsia="Times New Roman" w:hAnsiTheme="minorHAnsi" w:cstheme="minorBidi"/>
          <w:b/>
          <w:color w:val="auto"/>
          <w:sz w:val="24"/>
          <w:lang w:val="en-AU" w:eastAsia="zh-TW"/>
        </w:rPr>
        <w:t>?</w:t>
      </w:r>
    </w:p>
    <w:p w14:paraId="1897CB05" w14:textId="77777777" w:rsidR="00B8263F" w:rsidRPr="00942394" w:rsidRDefault="00001A73" w:rsidP="00B8263F">
      <w:pPr>
        <w:spacing w:line="276" w:lineRule="auto"/>
        <w:ind w:left="720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1934191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3F" w:rsidRPr="00942394">
            <w:rPr>
              <w:rFonts w:ascii="Segoe UI Symbol" w:eastAsia="MS Gothic" w:hAnsi="Segoe UI Symbol" w:cs="Segoe UI Symbol"/>
              <w:color w:val="auto"/>
              <w:sz w:val="24"/>
              <w:lang w:val="en-AU" w:eastAsia="zh-TW"/>
            </w:rPr>
            <w:t>☐</w:t>
          </w:r>
        </w:sdtContent>
      </w:sdt>
      <w:r w:rsidR="00B8263F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Fitness Hub – Gym </w:t>
      </w:r>
    </w:p>
    <w:p w14:paraId="647DAED5" w14:textId="1B796DA5" w:rsidR="00B8263F" w:rsidRPr="00942394" w:rsidRDefault="00001A73" w:rsidP="00B8263F">
      <w:pPr>
        <w:spacing w:line="276" w:lineRule="auto"/>
        <w:ind w:left="720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1361961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3F" w:rsidRPr="00942394">
            <w:rPr>
              <w:rFonts w:ascii="Segoe UI Symbol" w:eastAsia="MS Gothic" w:hAnsi="Segoe UI Symbol" w:cs="Segoe UI Symbol"/>
              <w:color w:val="auto"/>
              <w:sz w:val="24"/>
              <w:lang w:val="en-AU" w:eastAsia="zh-TW"/>
            </w:rPr>
            <w:t>☐</w:t>
          </w:r>
        </w:sdtContent>
      </w:sdt>
      <w:r w:rsidR="00B8263F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Fitness Hub – Strength and Condition</w:t>
      </w:r>
      <w:r w:rsidR="006118D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>ing</w:t>
      </w:r>
      <w:r w:rsidR="00B8263F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Room (Multipurpose Hall)</w:t>
      </w:r>
    </w:p>
    <w:p w14:paraId="43005A15" w14:textId="27875122" w:rsidR="00B8263F" w:rsidRPr="00942394" w:rsidRDefault="00001A73" w:rsidP="00B8263F">
      <w:pPr>
        <w:spacing w:line="276" w:lineRule="auto"/>
        <w:ind w:left="720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1695265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3F" w:rsidRPr="00942394">
            <w:rPr>
              <w:rFonts w:ascii="Segoe UI Symbol" w:eastAsia="MS Gothic" w:hAnsi="Segoe UI Symbol" w:cs="Segoe UI Symbol"/>
              <w:color w:val="auto"/>
              <w:sz w:val="24"/>
              <w:lang w:val="en-AU" w:eastAsia="zh-TW"/>
            </w:rPr>
            <w:t>☐</w:t>
          </w:r>
        </w:sdtContent>
      </w:sdt>
      <w:r w:rsidR="00B8263F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Clinic/Consultation Rooms</w:t>
      </w:r>
    </w:p>
    <w:p w14:paraId="5983B5CB" w14:textId="305CA4E8" w:rsidR="00B8263F" w:rsidRPr="00942394" w:rsidRDefault="00001A73" w:rsidP="00B8263F">
      <w:pPr>
        <w:spacing w:line="276" w:lineRule="auto"/>
        <w:ind w:left="720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1413202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3F" w:rsidRPr="00942394">
            <w:rPr>
              <w:rFonts w:ascii="Segoe UI Symbol" w:eastAsia="MS Gothic" w:hAnsi="Segoe UI Symbol" w:cs="Segoe UI Symbol"/>
              <w:color w:val="auto"/>
              <w:sz w:val="24"/>
              <w:lang w:val="en-AU" w:eastAsia="zh-TW"/>
            </w:rPr>
            <w:t>☐</w:t>
          </w:r>
        </w:sdtContent>
      </w:sdt>
      <w:r w:rsidR="00B8263F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Psychological/OT Assessment Martials: _________________________________</w:t>
      </w:r>
    </w:p>
    <w:p w14:paraId="7182FED4" w14:textId="07220FE5" w:rsidR="00352C51" w:rsidRPr="00942394" w:rsidRDefault="00B8263F" w:rsidP="00352C51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Bidi"/>
          <w:b/>
          <w:color w:val="auto"/>
          <w:sz w:val="24"/>
          <w:lang w:val="en-AU" w:eastAsia="zh-TW"/>
        </w:rPr>
        <w:t>Required details, include frequency, days, times, type of activity:</w:t>
      </w:r>
    </w:p>
    <w:p w14:paraId="5683CD65" w14:textId="10192036" w:rsidR="2B07167F" w:rsidRPr="00942394" w:rsidRDefault="2B07167F" w:rsidP="2B07167F">
      <w:pPr>
        <w:spacing w:beforeAutospacing="1" w:afterAutospacing="1"/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</w:pPr>
    </w:p>
    <w:p w14:paraId="4976FB08" w14:textId="4E963923" w:rsidR="00B8263F" w:rsidRPr="00942394" w:rsidRDefault="007173AE" w:rsidP="002B133C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Do you propose a service exchange instead of venue hire fees?</w:t>
      </w: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724455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="00D70714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Yes 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496490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="00D70714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No</w:t>
      </w:r>
    </w:p>
    <w:p w14:paraId="74895106" w14:textId="1DFC7915" w:rsidR="00B8263F" w:rsidRPr="00942394" w:rsidRDefault="002B133C" w:rsidP="5CE55B69">
      <w:pPr>
        <w:numPr>
          <w:ilvl w:val="1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  <w:lastRenderedPageBreak/>
        <w:t>If yes, p</w:t>
      </w:r>
      <w:r w:rsidR="00B8263F" w:rsidRPr="00942394"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  <w:t xml:space="preserve">lease describe what you propose to offer in return (e.g., student placements, </w:t>
      </w:r>
      <w:r w:rsidR="720D4325" w:rsidRPr="00942394"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  <w:t xml:space="preserve">scholarships, </w:t>
      </w:r>
      <w:r w:rsidR="00B8263F" w:rsidRPr="00942394"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  <w:t>training sessions, shared referrals, etc.)</w:t>
      </w:r>
    </w:p>
    <w:p w14:paraId="1196D389" w14:textId="66541818" w:rsidR="7B2FE347" w:rsidRPr="00942394" w:rsidRDefault="7B2FE347" w:rsidP="3099ECB6">
      <w:pPr>
        <w:spacing w:beforeAutospacing="1" w:afterAutospacing="1"/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</w:pPr>
    </w:p>
    <w:p w14:paraId="50CEF4C4" w14:textId="4EFD5758" w:rsidR="00FD7056" w:rsidRPr="00942394" w:rsidRDefault="00FD7056" w:rsidP="00FD7056">
      <w:pPr>
        <w:numPr>
          <w:ilvl w:val="1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  <w:t xml:space="preserve">If </w:t>
      </w:r>
      <w:r w:rsidR="009C64ED" w:rsidRPr="00942394"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  <w:t xml:space="preserve">no, </w:t>
      </w:r>
      <w:r w:rsidRPr="00942394"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  <w:t xml:space="preserve">please contact our </w:t>
      </w:r>
      <w:hyperlink r:id="rId11">
        <w:r w:rsidRPr="00942394">
          <w:rPr>
            <w:color w:val="0000FF"/>
            <w:u w:val="single"/>
            <w:lang w:val="en-AU"/>
          </w:rPr>
          <w:t>Venue hire</w:t>
        </w:r>
      </w:hyperlink>
      <w:r w:rsidRPr="00942394">
        <w:rPr>
          <w:rFonts w:asciiTheme="minorHAnsi" w:eastAsia="Times New Roman" w:hAnsiTheme="minorHAnsi" w:cstheme="minorBidi"/>
          <w:color w:val="auto"/>
          <w:sz w:val="24"/>
          <w:lang w:val="en-AU" w:eastAsia="zh-TW"/>
        </w:rPr>
        <w:t xml:space="preserve"> team for more details.</w:t>
      </w:r>
    </w:p>
    <w:p w14:paraId="52F63B54" w14:textId="037D0830" w:rsidR="00B8263F" w:rsidRPr="00942394" w:rsidRDefault="00B8263F" w:rsidP="00B8263F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Can your organisation support student placements?</w:t>
      </w: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221569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="00D70714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Yes 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2111925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="00D70714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No</w:t>
      </w:r>
    </w:p>
    <w:p w14:paraId="4B4EF1F0" w14:textId="65248301" w:rsidR="00B8263F" w:rsidRPr="00942394" w:rsidRDefault="00B8263F" w:rsidP="00B8263F">
      <w:pPr>
        <w:numPr>
          <w:ilvl w:val="1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>If yes, please describe what type of placements (e.g., discipline, supervision provided, learning opportunities):</w:t>
      </w:r>
    </w:p>
    <w:p w14:paraId="44C2A417" w14:textId="77777777" w:rsidR="00B8263F" w:rsidRPr="00942394" w:rsidRDefault="00B8263F" w:rsidP="00B8263F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</w:p>
    <w:p w14:paraId="2EA457A9" w14:textId="2A115490" w:rsidR="00B8263F" w:rsidRPr="00942394" w:rsidRDefault="00B8263F" w:rsidP="00B8263F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What community or client groups will benefit from this activity?</w:t>
      </w:r>
    </w:p>
    <w:p w14:paraId="75E5CFD5" w14:textId="77777777" w:rsidR="00DC24A6" w:rsidRPr="00942394" w:rsidRDefault="00DC24A6" w:rsidP="00DC24A6">
      <w:pPr>
        <w:spacing w:before="100" w:beforeAutospacing="1" w:after="100" w:afterAutospacing="1"/>
        <w:ind w:left="720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</w:p>
    <w:p w14:paraId="71C3AF34" w14:textId="025773C4" w:rsidR="00B8263F" w:rsidRPr="00942394" w:rsidRDefault="00B8263F" w:rsidP="00B8263F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 xml:space="preserve">How do you align with Health Hub’s </w:t>
      </w:r>
      <w:hyperlink r:id="rId12" w:history="1">
        <w:r w:rsidRPr="00942394">
          <w:rPr>
            <w:rStyle w:val="Hyperlink"/>
            <w:rFonts w:asciiTheme="minorHAnsi" w:eastAsia="Times New Roman" w:hAnsiTheme="minorHAnsi" w:cstheme="minorHAnsi"/>
            <w:b/>
            <w:bCs/>
            <w:sz w:val="24"/>
            <w:lang w:val="en-AU" w:eastAsia="zh-TW"/>
          </w:rPr>
          <w:t>mission and values</w:t>
        </w:r>
      </w:hyperlink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?</w:t>
      </w:r>
    </w:p>
    <w:p w14:paraId="4F460692" w14:textId="77777777" w:rsidR="00DC24A6" w:rsidRPr="00942394" w:rsidRDefault="00DC24A6" w:rsidP="00DC24A6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</w:p>
    <w:p w14:paraId="7B2562A9" w14:textId="77777777" w:rsidR="00B8263F" w:rsidRPr="00942394" w:rsidRDefault="00B8263F" w:rsidP="00B8263F">
      <w:pPr>
        <w:numPr>
          <w:ilvl w:val="0"/>
          <w:numId w:val="18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Have you partnered with other health or education organisations before? Please briefly explain.</w:t>
      </w:r>
    </w:p>
    <w:p w14:paraId="6446E880" w14:textId="77777777" w:rsidR="00B8263F" w:rsidRPr="00942394" w:rsidRDefault="00001A73" w:rsidP="00B8263F">
      <w:pPr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pict w14:anchorId="60B8F8B5">
          <v:rect id="_x0000_i1027" style="width:0;height:1.5pt" o:hralign="center" o:hrstd="t" o:hr="t" fillcolor="#a0a0a0" stroked="f"/>
        </w:pict>
      </w:r>
    </w:p>
    <w:p w14:paraId="0F526120" w14:textId="77777777" w:rsidR="00B8263F" w:rsidRPr="00942394" w:rsidRDefault="00B8263F" w:rsidP="00B8263F">
      <w:pPr>
        <w:spacing w:before="100" w:beforeAutospacing="1" w:after="100" w:afterAutospacing="1"/>
        <w:outlineLvl w:val="3"/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Section 3: Additional Information</w:t>
      </w:r>
    </w:p>
    <w:p w14:paraId="6664CE4E" w14:textId="0726C238" w:rsidR="00B8263F" w:rsidRPr="00942394" w:rsidRDefault="00B8263F" w:rsidP="00B8263F">
      <w:pPr>
        <w:numPr>
          <w:ilvl w:val="0"/>
          <w:numId w:val="19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Do you hold appropriate insurance?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116001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="00D70714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Yes 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1218123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="00D70714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No</w:t>
      </w:r>
    </w:p>
    <w:p w14:paraId="444B83B1" w14:textId="6DEDBA32" w:rsidR="00B8263F" w:rsidRPr="00942394" w:rsidRDefault="00B8263F" w:rsidP="00B8263F">
      <w:pPr>
        <w:numPr>
          <w:ilvl w:val="0"/>
          <w:numId w:val="19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Are your staff/volunteers required to hold Working With Children Checks and/or Police Checks?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1932191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Yes</w:t>
      </w:r>
      <w:r w:rsidR="00D70714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</w:t>
      </w: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873469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No</w:t>
      </w:r>
    </w:p>
    <w:p w14:paraId="2007F2B9" w14:textId="52CE077E" w:rsidR="00B8263F" w:rsidRPr="00942394" w:rsidRDefault="00B8263F" w:rsidP="00B8263F">
      <w:pPr>
        <w:numPr>
          <w:ilvl w:val="0"/>
          <w:numId w:val="19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Do you have your own risk assessment procedures?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340743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="00D70714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Yes  </w:t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50388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0714" w:rsidRPr="00942394">
            <w:rPr>
              <w:rFonts w:ascii="MS Gothic" w:eastAsia="MS Gothic" w:hAnsi="MS Gothic" w:cstheme="minorHAnsi"/>
              <w:color w:val="auto"/>
              <w:sz w:val="24"/>
              <w:lang w:val="en-AU" w:eastAsia="zh-TW"/>
            </w:rPr>
            <w:t>☐</w:t>
          </w:r>
        </w:sdtContent>
      </w:sdt>
      <w:r w:rsidR="00D70714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No</w:t>
      </w:r>
    </w:p>
    <w:p w14:paraId="6BF75961" w14:textId="78B37778" w:rsidR="00B8263F" w:rsidRPr="00942394" w:rsidRDefault="00B8263F" w:rsidP="00B8263F">
      <w:pPr>
        <w:numPr>
          <w:ilvl w:val="0"/>
          <w:numId w:val="19"/>
        </w:num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>Please attach any relevant documents (program outline, insurance, MOU, etc.)</w:t>
      </w:r>
    </w:p>
    <w:p w14:paraId="0B2CC498" w14:textId="77777777" w:rsidR="00B8263F" w:rsidRPr="00942394" w:rsidRDefault="00001A73" w:rsidP="00B8263F">
      <w:pPr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pict w14:anchorId="332A1172">
          <v:rect id="_x0000_i1028" style="width:0;height:1.5pt" o:hralign="center" o:hrstd="t" o:hr="t" fillcolor="#a0a0a0" stroked="f"/>
        </w:pict>
      </w:r>
    </w:p>
    <w:p w14:paraId="4F7EB37D" w14:textId="77777777" w:rsidR="00B8263F" w:rsidRPr="00942394" w:rsidRDefault="00B8263F" w:rsidP="00B8263F">
      <w:pPr>
        <w:spacing w:before="100" w:beforeAutospacing="1" w:after="100" w:afterAutospacing="1"/>
        <w:outlineLvl w:val="3"/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Declaration</w:t>
      </w:r>
    </w:p>
    <w:p w14:paraId="4AB8AC0F" w14:textId="53DBF8BF" w:rsidR="00B8263F" w:rsidRPr="00942394" w:rsidRDefault="00B8263F" w:rsidP="00B8263F">
      <w:pPr>
        <w:spacing w:before="100" w:beforeAutospacing="1" w:after="100" w:afterAutospacing="1"/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</w:pP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>I confirm that the information provided is accurate and that I am authorised to submit this application on behalf of the organisation.</w:t>
      </w: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br/>
      </w:r>
      <w:sdt>
        <w:sdtPr>
          <w:rPr>
            <w:rFonts w:asciiTheme="minorHAnsi" w:eastAsia="Times New Roman" w:hAnsiTheme="minorHAnsi" w:cstheme="minorHAnsi"/>
            <w:color w:val="auto"/>
            <w:sz w:val="24"/>
            <w:lang w:val="en-AU" w:eastAsia="zh-TW"/>
          </w:rPr>
          <w:id w:val="-1354799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24A6" w:rsidRPr="00942394">
            <w:rPr>
              <w:rFonts w:ascii="Segoe UI Symbol" w:eastAsia="MS Gothic" w:hAnsi="Segoe UI Symbol" w:cs="Segoe UI Symbol"/>
              <w:color w:val="auto"/>
              <w:sz w:val="24"/>
              <w:lang w:val="en-AU" w:eastAsia="zh-TW"/>
            </w:rPr>
            <w:t>☐</w:t>
          </w:r>
        </w:sdtContent>
      </w:sdt>
      <w:r w:rsidR="00DC24A6"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 xml:space="preserve"> </w:t>
      </w: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t>I agree</w:t>
      </w:r>
    </w:p>
    <w:p w14:paraId="3320E169" w14:textId="7C576E00" w:rsidR="00304DBA" w:rsidRPr="00942394" w:rsidRDefault="00B8263F" w:rsidP="004063E8">
      <w:pPr>
        <w:spacing w:before="100" w:beforeAutospacing="1" w:after="100" w:afterAutospacing="1"/>
        <w:rPr>
          <w:rFonts w:asciiTheme="minorHAnsi" w:hAnsiTheme="minorHAnsi" w:cstheme="minorHAnsi"/>
          <w:lang w:val="en-AU"/>
        </w:rPr>
      </w:pP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Name:</w:t>
      </w:r>
      <w:r w:rsidRPr="00942394">
        <w:rPr>
          <w:rFonts w:asciiTheme="minorHAnsi" w:eastAsia="Times New Roman" w:hAnsiTheme="minorHAnsi" w:cstheme="minorHAnsi"/>
          <w:color w:val="auto"/>
          <w:sz w:val="24"/>
          <w:lang w:val="en-AU" w:eastAsia="zh-TW"/>
        </w:rPr>
        <w:br/>
      </w:r>
      <w:r w:rsidRPr="00942394">
        <w:rPr>
          <w:rFonts w:asciiTheme="minorHAnsi" w:eastAsia="Times New Roman" w:hAnsiTheme="minorHAnsi" w:cstheme="minorHAnsi"/>
          <w:b/>
          <w:bCs/>
          <w:color w:val="auto"/>
          <w:sz w:val="24"/>
          <w:lang w:val="en-AU" w:eastAsia="zh-TW"/>
        </w:rPr>
        <w:t>Date:</w:t>
      </w:r>
    </w:p>
    <w:sectPr w:rsidR="00304DBA" w:rsidRPr="00942394" w:rsidSect="004063E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1247" w:bottom="2127" w:left="1247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D9903" w14:textId="77777777" w:rsidR="00001A73" w:rsidRDefault="00001A73" w:rsidP="00452E05">
      <w:r>
        <w:separator/>
      </w:r>
    </w:p>
  </w:endnote>
  <w:endnote w:type="continuationSeparator" w:id="0">
    <w:p w14:paraId="3A412AA6" w14:textId="77777777" w:rsidR="00001A73" w:rsidRDefault="00001A73" w:rsidP="00452E05">
      <w:r>
        <w:continuationSeparator/>
      </w:r>
    </w:p>
  </w:endnote>
  <w:endnote w:type="continuationNotice" w:id="1">
    <w:p w14:paraId="404FABF5" w14:textId="77777777" w:rsidR="00001A73" w:rsidRDefault="00001A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D043DE-22B6-46C2-B132-B43E28264646}"/>
    <w:embedBold r:id="rId2" w:fontKey="{98F1F411-9A16-4EB8-A907-D5ABBF7093C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458CDE3-36E6-4AC4-8C8F-D976A188EC0A}"/>
    <w:embedItalic r:id="rId4" w:fontKey="{D9F376CC-8D6C-40B2-8373-AD241E784FE7}"/>
    <w:embedBoldItalic r:id="rId5" w:fontKey="{8A0B38C1-DB9A-485C-BB99-C61BEFC8D777}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Bold r:id="rId6" w:fontKey="{4FA9374E-173B-40D6-94C4-84EDFE064BD4}"/>
  </w:font>
  <w:font w:name="Raleway ExtraBold">
    <w:panose1 w:val="00000000000000000000"/>
    <w:charset w:val="00"/>
    <w:family w:val="auto"/>
    <w:pitch w:val="variable"/>
    <w:sig w:usb0="A00002FF" w:usb1="5000205B" w:usb2="00000000" w:usb3="00000000" w:csb0="00000197" w:csb1="00000000"/>
    <w:embedBold r:id="rId7" w:fontKey="{D1F46603-0C98-4725-AF63-5F89A843E06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2FF67CCF-F4C5-45BF-B2A1-DC7C45355B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F493E29-3202-433A-96C7-903B2BA3A52F}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0AC91" w14:textId="77777777" w:rsidR="00527D16" w:rsidRDefault="00527D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FC698" w14:textId="77FBD2B3" w:rsidR="007A1F26" w:rsidRDefault="00F07A5B" w:rsidP="007A1F26">
    <w:pPr>
      <w:pStyle w:val="NormalWeb"/>
      <w:spacing w:before="0" w:beforeAutospacing="0" w:after="0" w:afterAutospacing="0"/>
      <w:rPr>
        <w:rFonts w:ascii="Raleway" w:hAnsi="Raleway" w:cstheme="minorHAnsi"/>
        <w:b/>
        <w:bCs/>
        <w:color w:val="000000" w:themeColor="text1"/>
        <w:sz w:val="20"/>
        <w:szCs w:val="20"/>
      </w:rPr>
    </w:pPr>
    <w:r>
      <w:rPr>
        <w:rFonts w:ascii="Raleway" w:hAnsi="Raleway" w:cstheme="minorHAnsi"/>
        <w:b/>
        <w:bCs/>
        <w:noProof/>
        <w:color w:val="000000" w:themeColor="text1"/>
        <w:sz w:val="20"/>
        <w:szCs w:val="20"/>
      </w:rPr>
      <w:drawing>
        <wp:anchor distT="0" distB="0" distL="114300" distR="114300" simplePos="0" relativeHeight="251660290" behindDoc="0" locked="0" layoutInCell="1" allowOverlap="1" wp14:anchorId="12CF2613" wp14:editId="4EA5523F">
          <wp:simplePos x="0" y="0"/>
          <wp:positionH relativeFrom="column">
            <wp:posOffset>3636645</wp:posOffset>
          </wp:positionH>
          <wp:positionV relativeFrom="paragraph">
            <wp:posOffset>42545</wp:posOffset>
          </wp:positionV>
          <wp:extent cx="2330450" cy="410845"/>
          <wp:effectExtent l="0" t="0" r="0" b="8255"/>
          <wp:wrapThrough wrapText="bothSides">
            <wp:wrapPolygon edited="0">
              <wp:start x="18893" y="0"/>
              <wp:lineTo x="0" y="1002"/>
              <wp:lineTo x="0" y="13020"/>
              <wp:lineTo x="353" y="21032"/>
              <wp:lineTo x="9711" y="21032"/>
              <wp:lineTo x="21365" y="18028"/>
              <wp:lineTo x="21365" y="3005"/>
              <wp:lineTo x="20835" y="0"/>
              <wp:lineTo x="18893" y="0"/>
            </wp:wrapPolygon>
          </wp:wrapThrough>
          <wp:docPr id="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45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B2AB3B" w14:textId="77777777" w:rsidR="00015548" w:rsidRDefault="00015548" w:rsidP="007A1F26">
    <w:pPr>
      <w:pStyle w:val="NormalWeb"/>
      <w:spacing w:before="0" w:beforeAutospacing="0" w:after="0" w:afterAutospacing="0"/>
      <w:rPr>
        <w:rFonts w:ascii="Raleway" w:hAnsi="Raleway" w:cstheme="minorHAnsi"/>
        <w:b/>
        <w:bCs/>
        <w:color w:val="000000" w:themeColor="text1"/>
        <w:sz w:val="20"/>
        <w:szCs w:val="20"/>
      </w:rPr>
    </w:pPr>
  </w:p>
  <w:p w14:paraId="7D5FD391" w14:textId="77777777" w:rsidR="007A1F26" w:rsidRDefault="007A1F26" w:rsidP="007A1F26">
    <w:pPr>
      <w:pStyle w:val="NormalWeb"/>
      <w:spacing w:before="0" w:beforeAutospacing="0" w:after="0" w:afterAutospacing="0"/>
      <w:rPr>
        <w:rFonts w:asciiTheme="minorHAnsi" w:hAnsiTheme="minorHAnsi" w:cstheme="minorHAnsi"/>
        <w:color w:val="000000" w:themeColor="text1"/>
        <w:sz w:val="18"/>
        <w:szCs w:val="18"/>
      </w:rPr>
    </w:pPr>
  </w:p>
  <w:p w14:paraId="60445969" w14:textId="77777777" w:rsidR="007A1F26" w:rsidRPr="00015548" w:rsidRDefault="007A1F26" w:rsidP="00015548">
    <w:pPr>
      <w:pStyle w:val="NormalWeb"/>
      <w:spacing w:before="0" w:beforeAutospacing="0" w:after="0" w:afterAutospacing="0"/>
      <w:rPr>
        <w:rFonts w:asciiTheme="minorHAnsi" w:hAnsiTheme="minorHAnsi" w:cstheme="minorHAnsi"/>
        <w:color w:val="000000" w:themeColor="text1"/>
        <w:sz w:val="18"/>
        <w:szCs w:val="18"/>
      </w:rPr>
    </w:pPr>
  </w:p>
  <w:p w14:paraId="3926F52D" w14:textId="77777777" w:rsidR="001B5BCC" w:rsidRPr="00C62BC1" w:rsidRDefault="00C62BC1" w:rsidP="00015548">
    <w:pPr>
      <w:pStyle w:val="BasicParagraph"/>
      <w:suppressAutoHyphens/>
      <w:spacing w:line="276" w:lineRule="auto"/>
      <w:jc w:val="right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7F49D" w14:textId="77777777" w:rsidR="00015548" w:rsidRPr="00063D0B" w:rsidRDefault="00015548" w:rsidP="00063D0B">
    <w:pPr>
      <w:pStyle w:val="FooterStyle"/>
    </w:pPr>
    <w:r w:rsidRPr="00063D0B">
      <w:t>CDU Health Hub, Faculty of Health</w:t>
    </w:r>
  </w:p>
  <w:p w14:paraId="04901B95" w14:textId="77777777" w:rsidR="00015548" w:rsidRPr="00015548" w:rsidRDefault="00015548" w:rsidP="00015548">
    <w:pPr>
      <w:pStyle w:val="NormalWeb"/>
      <w:spacing w:before="0" w:beforeAutospacing="0" w:after="0" w:afterAutospacing="0"/>
      <w:rPr>
        <w:rFonts w:asciiTheme="minorHAnsi" w:hAnsiTheme="minorHAnsi" w:cstheme="minorHAnsi"/>
        <w:color w:val="000000" w:themeColor="text1"/>
        <w:sz w:val="18"/>
        <w:szCs w:val="18"/>
      </w:rPr>
    </w:pPr>
    <w:proofErr w:type="spellStart"/>
    <w:r w:rsidRPr="00015548">
      <w:rPr>
        <w:rFonts w:asciiTheme="minorHAnsi" w:hAnsiTheme="minorHAnsi" w:cstheme="minorHAnsi"/>
        <w:color w:val="000000" w:themeColor="text1"/>
        <w:sz w:val="18"/>
        <w:szCs w:val="18"/>
      </w:rPr>
      <w:t>Ellengowan</w:t>
    </w:r>
    <w:proofErr w:type="spellEnd"/>
    <w:r w:rsidRPr="00015548">
      <w:rPr>
        <w:rFonts w:asciiTheme="minorHAnsi" w:hAnsiTheme="minorHAnsi" w:cstheme="minorHAnsi"/>
        <w:color w:val="000000" w:themeColor="text1"/>
        <w:sz w:val="18"/>
        <w:szCs w:val="18"/>
      </w:rPr>
      <w:t xml:space="preserve"> Drive, Brinkin NT 0909</w:t>
    </w:r>
  </w:p>
  <w:p w14:paraId="277ED003" w14:textId="77777777" w:rsidR="00015548" w:rsidRPr="00015548" w:rsidRDefault="00015548" w:rsidP="00015548">
    <w:pPr>
      <w:pStyle w:val="NormalWeb"/>
      <w:spacing w:before="0" w:beforeAutospacing="0" w:after="0" w:afterAutospacing="0"/>
      <w:rPr>
        <w:rFonts w:asciiTheme="minorHAnsi" w:hAnsiTheme="minorHAnsi" w:cstheme="minorHAnsi"/>
        <w:color w:val="000000" w:themeColor="text1"/>
        <w:sz w:val="18"/>
        <w:szCs w:val="18"/>
      </w:rPr>
    </w:pPr>
    <w:r w:rsidRPr="00015548">
      <w:rPr>
        <w:rFonts w:asciiTheme="minorHAnsi" w:hAnsiTheme="minorHAnsi" w:cstheme="minorHAnsi"/>
        <w:color w:val="000000" w:themeColor="text1"/>
        <w:sz w:val="18"/>
        <w:szCs w:val="18"/>
      </w:rPr>
      <w:t>Telephone: 08 8946 7176</w:t>
    </w:r>
  </w:p>
  <w:p w14:paraId="46FED55C" w14:textId="77777777" w:rsidR="00015548" w:rsidRPr="00015548" w:rsidRDefault="00015548" w:rsidP="00015548">
    <w:pPr>
      <w:pStyle w:val="NormalWeb"/>
      <w:spacing w:before="0" w:beforeAutospacing="0" w:after="0" w:afterAutospacing="0"/>
      <w:rPr>
        <w:rFonts w:asciiTheme="minorHAnsi" w:hAnsiTheme="minorHAnsi" w:cstheme="minorHAnsi"/>
        <w:color w:val="000000" w:themeColor="text1"/>
        <w:sz w:val="18"/>
        <w:szCs w:val="18"/>
      </w:rPr>
    </w:pPr>
    <w:r w:rsidRPr="00015548">
      <w:rPr>
        <w:rFonts w:asciiTheme="minorHAnsi" w:hAnsiTheme="minorHAnsi" w:cstheme="minorHAnsi"/>
        <w:color w:val="000000" w:themeColor="text1"/>
        <w:sz w:val="18"/>
        <w:szCs w:val="18"/>
      </w:rPr>
      <w:t xml:space="preserve">Email: </w:t>
    </w:r>
    <w:hyperlink r:id="rId1" w:tgtFrame="_blank" w:history="1">
      <w:r w:rsidRPr="00015548">
        <w:rPr>
          <w:rStyle w:val="Hyperlink"/>
          <w:rFonts w:asciiTheme="minorHAnsi" w:eastAsiaTheme="minorEastAsia" w:hAnsiTheme="minorHAnsi" w:cstheme="minorHAnsi"/>
          <w:color w:val="000000" w:themeColor="text1"/>
          <w:sz w:val="18"/>
          <w:szCs w:val="18"/>
        </w:rPr>
        <w:t>health.hub@cdu.edu.au</w:t>
      </w:r>
    </w:hyperlink>
  </w:p>
  <w:p w14:paraId="394C1532" w14:textId="77777777" w:rsidR="00015548" w:rsidRPr="00015548" w:rsidRDefault="00015548" w:rsidP="00015548">
    <w:pPr>
      <w:pStyle w:val="NormalWeb"/>
      <w:spacing w:before="0" w:beforeAutospacing="0" w:after="0" w:afterAutospacing="0"/>
      <w:rPr>
        <w:rFonts w:asciiTheme="minorHAnsi" w:hAnsiTheme="minorHAnsi" w:cstheme="minorHAnsi"/>
        <w:color w:val="000000" w:themeColor="text1"/>
        <w:sz w:val="18"/>
        <w:szCs w:val="18"/>
      </w:rPr>
    </w:pPr>
    <w:r w:rsidRPr="00015548">
      <w:rPr>
        <w:rFonts w:asciiTheme="minorHAnsi" w:hAnsiTheme="minorHAnsi" w:cstheme="minorHAnsi"/>
        <w:color w:val="000000" w:themeColor="text1"/>
        <w:sz w:val="18"/>
        <w:szCs w:val="18"/>
      </w:rPr>
      <w:t xml:space="preserve">Web: </w:t>
    </w:r>
    <w:hyperlink r:id="rId2" w:tgtFrame="_blank" w:history="1">
      <w:r w:rsidRPr="00015548">
        <w:rPr>
          <w:rStyle w:val="Hyperlink"/>
          <w:rFonts w:asciiTheme="minorHAnsi" w:eastAsiaTheme="minorEastAsia" w:hAnsiTheme="minorHAnsi" w:cstheme="minorHAnsi"/>
          <w:color w:val="000000" w:themeColor="text1"/>
          <w:sz w:val="18"/>
          <w:szCs w:val="18"/>
        </w:rPr>
        <w:t>cdu.edu.au/health-hub</w:t>
      </w:r>
    </w:hyperlink>
  </w:p>
  <w:p w14:paraId="36D5F2C9" w14:textId="77777777" w:rsidR="00CD3BCD" w:rsidRPr="00015548" w:rsidRDefault="00015548" w:rsidP="00015548">
    <w:pPr>
      <w:pStyle w:val="BasicParagraph"/>
      <w:suppressAutoHyphens/>
      <w:spacing w:line="276" w:lineRule="auto"/>
      <w:jc w:val="right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13B58" w14:textId="77777777" w:rsidR="00001A73" w:rsidRDefault="00001A73" w:rsidP="00452E05">
      <w:r>
        <w:separator/>
      </w:r>
    </w:p>
  </w:footnote>
  <w:footnote w:type="continuationSeparator" w:id="0">
    <w:p w14:paraId="36107440" w14:textId="77777777" w:rsidR="00001A73" w:rsidRDefault="00001A73" w:rsidP="00452E05">
      <w:r>
        <w:continuationSeparator/>
      </w:r>
    </w:p>
  </w:footnote>
  <w:footnote w:type="continuationNotice" w:id="1">
    <w:p w14:paraId="6C35FD65" w14:textId="77777777" w:rsidR="00001A73" w:rsidRDefault="00001A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2DA97" w14:textId="77777777" w:rsidR="00527D16" w:rsidRDefault="00527D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04D91" w14:textId="77777777" w:rsidR="00DF18F7" w:rsidRDefault="00DF18F7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</w:p>
  <w:p w14:paraId="3E4C8A4B" w14:textId="77777777" w:rsidR="00397830" w:rsidRPr="00397830" w:rsidRDefault="00397830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B59DD" w14:textId="019AA4EF" w:rsidR="00C62BC1" w:rsidRDefault="00AF2161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drawing>
        <wp:anchor distT="0" distB="0" distL="114300" distR="114300" simplePos="0" relativeHeight="251659266" behindDoc="1" locked="0" layoutInCell="1" allowOverlap="1" wp14:anchorId="24B620EB" wp14:editId="6FAB7111">
          <wp:simplePos x="0" y="0"/>
          <wp:positionH relativeFrom="column">
            <wp:posOffset>-792480</wp:posOffset>
          </wp:positionH>
          <wp:positionV relativeFrom="paragraph">
            <wp:posOffset>-539750</wp:posOffset>
          </wp:positionV>
          <wp:extent cx="7548427" cy="10677525"/>
          <wp:effectExtent l="0" t="0" r="0" b="0"/>
          <wp:wrapNone/>
          <wp:docPr id="1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427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CC7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BFD8DF" wp14:editId="129FB3FD">
              <wp:simplePos x="0" y="0"/>
              <wp:positionH relativeFrom="column">
                <wp:posOffset>20955</wp:posOffset>
              </wp:positionH>
              <wp:positionV relativeFrom="paragraph">
                <wp:posOffset>-13335</wp:posOffset>
              </wp:positionV>
              <wp:extent cx="3321050" cy="425450"/>
              <wp:effectExtent l="0" t="0" r="0" b="0"/>
              <wp:wrapNone/>
              <wp:docPr id="192669292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0" cy="425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F936B5" w14:textId="77777777" w:rsidR="00CF2CC7" w:rsidRPr="0078276A" w:rsidRDefault="00CF2CC7">
                          <w:pPr>
                            <w:rPr>
                              <w:rFonts w:ascii="Raleway ExtraBold" w:hAnsi="Raleway ExtraBold"/>
                              <w:b/>
                              <w:bCs/>
                              <w:color w:val="201645" w:themeColor="background2"/>
                              <w:sz w:val="28"/>
                              <w:szCs w:val="28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BFD8D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.65pt;margin-top:-1.05pt;width:261.5pt;height:33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" filled="f" stroked="f" strokeweight=".5pt">
              <v:textbox>
                <w:txbxContent>
                  <w:p w14:paraId="0CF936B5" w14:textId="77777777" w:rsidR="00CF2CC7" w:rsidRPr="0078276A" w:rsidRDefault="00CF2CC7">
                    <w:pPr>
                      <w:rPr>
                        <w:rFonts w:ascii="Raleway ExtraBold" w:hAnsi="Raleway ExtraBold"/>
                        <w:b/>
                        <w:bCs/>
                        <w:color w:val="201645" w:themeColor="background2"/>
                        <w:sz w:val="28"/>
                        <w:szCs w:val="28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  <w:r w:rsidR="000D052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13ACC"/>
    <w:multiLevelType w:val="multilevel"/>
    <w:tmpl w:val="D36C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6F30AE"/>
    <w:multiLevelType w:val="hybridMultilevel"/>
    <w:tmpl w:val="63CC25B0"/>
    <w:lvl w:ilvl="0" w:tplc="94C49592">
      <w:start w:val="9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A40D8"/>
    <w:multiLevelType w:val="multilevel"/>
    <w:tmpl w:val="A5D20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D673A5"/>
    <w:multiLevelType w:val="multilevel"/>
    <w:tmpl w:val="C178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A01502"/>
    <w:multiLevelType w:val="hybridMultilevel"/>
    <w:tmpl w:val="72A82D30"/>
    <w:lvl w:ilvl="0" w:tplc="94C49592">
      <w:start w:val="9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6682E"/>
    <w:multiLevelType w:val="multilevel"/>
    <w:tmpl w:val="8FA408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DB2B2C"/>
    <w:multiLevelType w:val="multilevel"/>
    <w:tmpl w:val="D534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220433"/>
    <w:multiLevelType w:val="hybridMultilevel"/>
    <w:tmpl w:val="2806D5CE"/>
    <w:lvl w:ilvl="0" w:tplc="9C00267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18"/>
  </w:num>
  <w:num w:numId="13">
    <w:abstractNumId w:val="19"/>
  </w:num>
  <w:num w:numId="14">
    <w:abstractNumId w:val="15"/>
  </w:num>
  <w:num w:numId="15">
    <w:abstractNumId w:val="12"/>
  </w:num>
  <w:num w:numId="16">
    <w:abstractNumId w:val="16"/>
  </w:num>
  <w:num w:numId="17">
    <w:abstractNumId w:val="17"/>
  </w:num>
  <w:num w:numId="18">
    <w:abstractNumId w:val="13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0"/>
  <w:embedTrueTypeFonts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B8263F"/>
    <w:rsid w:val="0000037A"/>
    <w:rsid w:val="00000A01"/>
    <w:rsid w:val="00001A73"/>
    <w:rsid w:val="00007598"/>
    <w:rsid w:val="00010E15"/>
    <w:rsid w:val="00015548"/>
    <w:rsid w:val="000332D9"/>
    <w:rsid w:val="000419DD"/>
    <w:rsid w:val="00047135"/>
    <w:rsid w:val="000502C6"/>
    <w:rsid w:val="00063D0B"/>
    <w:rsid w:val="0007441A"/>
    <w:rsid w:val="000C3A26"/>
    <w:rsid w:val="000C414A"/>
    <w:rsid w:val="000D052F"/>
    <w:rsid w:val="000D6105"/>
    <w:rsid w:val="00113A9B"/>
    <w:rsid w:val="00122FD2"/>
    <w:rsid w:val="00127477"/>
    <w:rsid w:val="0013028E"/>
    <w:rsid w:val="00154C48"/>
    <w:rsid w:val="00175189"/>
    <w:rsid w:val="00181EF9"/>
    <w:rsid w:val="00187E61"/>
    <w:rsid w:val="001A25E7"/>
    <w:rsid w:val="001B56D6"/>
    <w:rsid w:val="001B5BCC"/>
    <w:rsid w:val="001C458A"/>
    <w:rsid w:val="00200A2A"/>
    <w:rsid w:val="00222357"/>
    <w:rsid w:val="00243153"/>
    <w:rsid w:val="00257F8B"/>
    <w:rsid w:val="0029790B"/>
    <w:rsid w:val="002B133C"/>
    <w:rsid w:val="002C2603"/>
    <w:rsid w:val="002C760E"/>
    <w:rsid w:val="002F00A5"/>
    <w:rsid w:val="00300E47"/>
    <w:rsid w:val="00304DBA"/>
    <w:rsid w:val="00305856"/>
    <w:rsid w:val="003131AF"/>
    <w:rsid w:val="00316D6B"/>
    <w:rsid w:val="00323149"/>
    <w:rsid w:val="00324468"/>
    <w:rsid w:val="003338DF"/>
    <w:rsid w:val="00347E6A"/>
    <w:rsid w:val="00352C51"/>
    <w:rsid w:val="00356BF8"/>
    <w:rsid w:val="00373818"/>
    <w:rsid w:val="0037485F"/>
    <w:rsid w:val="00384C2A"/>
    <w:rsid w:val="00387D3C"/>
    <w:rsid w:val="00396947"/>
    <w:rsid w:val="00397830"/>
    <w:rsid w:val="003C6596"/>
    <w:rsid w:val="003E30BF"/>
    <w:rsid w:val="003F317C"/>
    <w:rsid w:val="003F72C8"/>
    <w:rsid w:val="004063E8"/>
    <w:rsid w:val="004135F6"/>
    <w:rsid w:val="00444794"/>
    <w:rsid w:val="00452E05"/>
    <w:rsid w:val="00462085"/>
    <w:rsid w:val="00466A6A"/>
    <w:rsid w:val="004714D7"/>
    <w:rsid w:val="00476905"/>
    <w:rsid w:val="00480F07"/>
    <w:rsid w:val="00494903"/>
    <w:rsid w:val="004A365C"/>
    <w:rsid w:val="004C162D"/>
    <w:rsid w:val="004D7473"/>
    <w:rsid w:val="004F2A68"/>
    <w:rsid w:val="005021EC"/>
    <w:rsid w:val="00505A43"/>
    <w:rsid w:val="00507112"/>
    <w:rsid w:val="005258EF"/>
    <w:rsid w:val="00527D16"/>
    <w:rsid w:val="005364A9"/>
    <w:rsid w:val="005411E6"/>
    <w:rsid w:val="005518B2"/>
    <w:rsid w:val="0055296D"/>
    <w:rsid w:val="00554201"/>
    <w:rsid w:val="005547D8"/>
    <w:rsid w:val="00555BEE"/>
    <w:rsid w:val="005564DE"/>
    <w:rsid w:val="00557D32"/>
    <w:rsid w:val="00563160"/>
    <w:rsid w:val="0058213E"/>
    <w:rsid w:val="005A24B0"/>
    <w:rsid w:val="005B1C72"/>
    <w:rsid w:val="005B6F71"/>
    <w:rsid w:val="005C0733"/>
    <w:rsid w:val="005C70B3"/>
    <w:rsid w:val="005E0644"/>
    <w:rsid w:val="005E43D8"/>
    <w:rsid w:val="005E6863"/>
    <w:rsid w:val="006039D9"/>
    <w:rsid w:val="006118D4"/>
    <w:rsid w:val="00621C98"/>
    <w:rsid w:val="00626416"/>
    <w:rsid w:val="00630192"/>
    <w:rsid w:val="00630E8A"/>
    <w:rsid w:val="00645145"/>
    <w:rsid w:val="00653DB3"/>
    <w:rsid w:val="0068365D"/>
    <w:rsid w:val="00683D8A"/>
    <w:rsid w:val="00692C5F"/>
    <w:rsid w:val="00696A16"/>
    <w:rsid w:val="006A34B1"/>
    <w:rsid w:val="006A7721"/>
    <w:rsid w:val="006E4D02"/>
    <w:rsid w:val="006F67D0"/>
    <w:rsid w:val="007034F4"/>
    <w:rsid w:val="00710665"/>
    <w:rsid w:val="0071690F"/>
    <w:rsid w:val="007173AE"/>
    <w:rsid w:val="00725256"/>
    <w:rsid w:val="00752E7B"/>
    <w:rsid w:val="00765150"/>
    <w:rsid w:val="0078276A"/>
    <w:rsid w:val="007954ED"/>
    <w:rsid w:val="007A1F26"/>
    <w:rsid w:val="007B77E0"/>
    <w:rsid w:val="007D0B7D"/>
    <w:rsid w:val="007D236F"/>
    <w:rsid w:val="007D2E1B"/>
    <w:rsid w:val="007E32A1"/>
    <w:rsid w:val="007E4752"/>
    <w:rsid w:val="007E5ADE"/>
    <w:rsid w:val="00800164"/>
    <w:rsid w:val="00801562"/>
    <w:rsid w:val="00802D3E"/>
    <w:rsid w:val="00827094"/>
    <w:rsid w:val="00830A9C"/>
    <w:rsid w:val="008326DE"/>
    <w:rsid w:val="00856766"/>
    <w:rsid w:val="008616CB"/>
    <w:rsid w:val="00861D54"/>
    <w:rsid w:val="00861E60"/>
    <w:rsid w:val="0087062F"/>
    <w:rsid w:val="0087743A"/>
    <w:rsid w:val="008812BC"/>
    <w:rsid w:val="008A76FD"/>
    <w:rsid w:val="008C20C5"/>
    <w:rsid w:val="008C382A"/>
    <w:rsid w:val="008C482A"/>
    <w:rsid w:val="008C4B74"/>
    <w:rsid w:val="008C70BD"/>
    <w:rsid w:val="008C7845"/>
    <w:rsid w:val="008E6D1B"/>
    <w:rsid w:val="008F69B7"/>
    <w:rsid w:val="00906507"/>
    <w:rsid w:val="009215E2"/>
    <w:rsid w:val="00924A6A"/>
    <w:rsid w:val="00937E73"/>
    <w:rsid w:val="00942394"/>
    <w:rsid w:val="00950FD0"/>
    <w:rsid w:val="0099781F"/>
    <w:rsid w:val="009C64ED"/>
    <w:rsid w:val="009D18E1"/>
    <w:rsid w:val="009D673D"/>
    <w:rsid w:val="009E4C8F"/>
    <w:rsid w:val="009F4AD0"/>
    <w:rsid w:val="00A3382D"/>
    <w:rsid w:val="00A630E0"/>
    <w:rsid w:val="00A70879"/>
    <w:rsid w:val="00A72D40"/>
    <w:rsid w:val="00A77592"/>
    <w:rsid w:val="00AA0384"/>
    <w:rsid w:val="00AB3591"/>
    <w:rsid w:val="00AD3EEF"/>
    <w:rsid w:val="00AF0221"/>
    <w:rsid w:val="00AF2161"/>
    <w:rsid w:val="00AF30C3"/>
    <w:rsid w:val="00B06CDB"/>
    <w:rsid w:val="00B213CA"/>
    <w:rsid w:val="00B40348"/>
    <w:rsid w:val="00B434BE"/>
    <w:rsid w:val="00B64DC4"/>
    <w:rsid w:val="00B658DB"/>
    <w:rsid w:val="00B80CEC"/>
    <w:rsid w:val="00B8263F"/>
    <w:rsid w:val="00B86AFD"/>
    <w:rsid w:val="00B9245E"/>
    <w:rsid w:val="00BA0ACE"/>
    <w:rsid w:val="00BA573B"/>
    <w:rsid w:val="00BC0A47"/>
    <w:rsid w:val="00BC1B81"/>
    <w:rsid w:val="00BC4469"/>
    <w:rsid w:val="00BD09EF"/>
    <w:rsid w:val="00BD4417"/>
    <w:rsid w:val="00BE0325"/>
    <w:rsid w:val="00BF4BB5"/>
    <w:rsid w:val="00C33EFF"/>
    <w:rsid w:val="00C36DA7"/>
    <w:rsid w:val="00C37B5C"/>
    <w:rsid w:val="00C474E5"/>
    <w:rsid w:val="00C545FF"/>
    <w:rsid w:val="00C62BC1"/>
    <w:rsid w:val="00C74499"/>
    <w:rsid w:val="00CA75B3"/>
    <w:rsid w:val="00CD3BCD"/>
    <w:rsid w:val="00CF2CC7"/>
    <w:rsid w:val="00CF4031"/>
    <w:rsid w:val="00D166AC"/>
    <w:rsid w:val="00D431E7"/>
    <w:rsid w:val="00D52F4C"/>
    <w:rsid w:val="00D55704"/>
    <w:rsid w:val="00D70714"/>
    <w:rsid w:val="00D75E2C"/>
    <w:rsid w:val="00DA3910"/>
    <w:rsid w:val="00DA6CF7"/>
    <w:rsid w:val="00DB1489"/>
    <w:rsid w:val="00DB178F"/>
    <w:rsid w:val="00DC24A6"/>
    <w:rsid w:val="00DC31E4"/>
    <w:rsid w:val="00DC4C09"/>
    <w:rsid w:val="00DE3B82"/>
    <w:rsid w:val="00DF18F7"/>
    <w:rsid w:val="00DF47F4"/>
    <w:rsid w:val="00DF6A13"/>
    <w:rsid w:val="00E3664F"/>
    <w:rsid w:val="00E404BE"/>
    <w:rsid w:val="00E44A4D"/>
    <w:rsid w:val="00E62C0E"/>
    <w:rsid w:val="00E725C0"/>
    <w:rsid w:val="00E772A7"/>
    <w:rsid w:val="00E81C8A"/>
    <w:rsid w:val="00E82E56"/>
    <w:rsid w:val="00E944C1"/>
    <w:rsid w:val="00EC2C66"/>
    <w:rsid w:val="00EC53FA"/>
    <w:rsid w:val="00ED553D"/>
    <w:rsid w:val="00EE4E6A"/>
    <w:rsid w:val="00F07A5B"/>
    <w:rsid w:val="00F147A2"/>
    <w:rsid w:val="00F26B91"/>
    <w:rsid w:val="00F603AD"/>
    <w:rsid w:val="00F62058"/>
    <w:rsid w:val="00F736CE"/>
    <w:rsid w:val="00F80AF1"/>
    <w:rsid w:val="00F82C8D"/>
    <w:rsid w:val="00F920D5"/>
    <w:rsid w:val="00F94176"/>
    <w:rsid w:val="00FA07CA"/>
    <w:rsid w:val="00FB3463"/>
    <w:rsid w:val="00FD7056"/>
    <w:rsid w:val="00FE1D61"/>
    <w:rsid w:val="00FE2273"/>
    <w:rsid w:val="00FE6E74"/>
    <w:rsid w:val="00FF5033"/>
    <w:rsid w:val="015777ED"/>
    <w:rsid w:val="109010C5"/>
    <w:rsid w:val="1C03854D"/>
    <w:rsid w:val="2B07167F"/>
    <w:rsid w:val="2C8AA08B"/>
    <w:rsid w:val="3099ECB6"/>
    <w:rsid w:val="5AA267BE"/>
    <w:rsid w:val="5CE55B69"/>
    <w:rsid w:val="720D4325"/>
    <w:rsid w:val="7B2FE347"/>
    <w:rsid w:val="7FF6E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BEBD6"/>
  <w15:chartTrackingRefBased/>
  <w15:docId w15:val="{6AA563B4-6CFE-44A9-956E-D291605D3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007598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7598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CD3B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F2CC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AU"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CF2CC7"/>
    <w:rPr>
      <w:color w:val="71CE9B" w:themeColor="followedHyperlink"/>
      <w:u w:val="single"/>
    </w:rPr>
  </w:style>
  <w:style w:type="paragraph" w:customStyle="1" w:styleId="FooterStyle">
    <w:name w:val="Footer Style"/>
    <w:basedOn w:val="NormalWeb"/>
    <w:qFormat/>
    <w:rsid w:val="00554201"/>
    <w:pPr>
      <w:spacing w:before="0" w:beforeAutospacing="0" w:after="0" w:afterAutospacing="0"/>
    </w:pPr>
    <w:rPr>
      <w:rFonts w:ascii="Raleway" w:hAnsi="Raleway" w:cstheme="minorHAnsi"/>
      <w:b/>
      <w:bCs/>
      <w:color w:val="000000" w:themeColor="text1"/>
      <w:sz w:val="20"/>
      <w:szCs w:val="20"/>
    </w:rPr>
  </w:style>
  <w:style w:type="paragraph" w:customStyle="1" w:styleId="HeaderStyle">
    <w:name w:val="Header Style"/>
    <w:basedOn w:val="Normal"/>
    <w:qFormat/>
    <w:rsid w:val="00507112"/>
    <w:rPr>
      <w:rFonts w:ascii="Raleway ExtraBold" w:hAnsi="Raleway ExtraBold" w:cstheme="minorHAnsi"/>
      <w:b/>
      <w:bCs/>
      <w:color w:val="201645" w:themeColor="background2"/>
      <w:sz w:val="28"/>
      <w:szCs w:val="32"/>
    </w:rPr>
  </w:style>
  <w:style w:type="paragraph" w:customStyle="1" w:styleId="MainHeader1">
    <w:name w:val="Main Header 1"/>
    <w:basedOn w:val="Normal"/>
    <w:qFormat/>
    <w:rsid w:val="00507112"/>
    <w:pPr>
      <w:spacing w:after="240"/>
      <w:jc w:val="center"/>
    </w:pPr>
    <w:rPr>
      <w:rFonts w:ascii="Calibri" w:eastAsia="Times New Roman" w:hAnsi="Calibri" w:cs="Times New Roman (Headings CS)"/>
      <w:b/>
      <w:color w:val="007987" w:themeColor="accent6"/>
      <w:kern w:val="28"/>
      <w:sz w:val="40"/>
      <w:szCs w:val="48"/>
    </w:rPr>
  </w:style>
  <w:style w:type="character" w:styleId="UnresolvedMention">
    <w:name w:val="Unresolved Mention"/>
    <w:basedOn w:val="DefaultParagraphFont"/>
    <w:uiPriority w:val="99"/>
    <w:rsid w:val="00683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56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du.edu.au/health-hub/about-health-hub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bout-cdu/property-and-facilities/venue-hir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du.edu.au/health-hub" TargetMode="External"/><Relationship Id="rId1" Type="http://schemas.openxmlformats.org/officeDocument/2006/relationships/hyperlink" Target="mailto:health.hub@cdu.edu.a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chen\OneDrive%20-%20Charles%20Darwin%20University\Documents\Custom%20Office%20Templates\HealthHub_letterhead.dotx" TargetMode="External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df2974-55e3-4540-a6d8-f8b54e20ee2f" xsi:nil="true"/>
    <lcf76f155ced4ddcb4097134ff3c332f xmlns="e662bd0a-58c5-49e3-8ba2-11b2a7c5cf2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6AF608E0A2974A881B8313B5E0EF53" ma:contentTypeVersion="14" ma:contentTypeDescription="Create a new document." ma:contentTypeScope="" ma:versionID="24457bd75e925b76109a2186177403c4">
  <xsd:schema xmlns:xsd="http://www.w3.org/2001/XMLSchema" xmlns:xs="http://www.w3.org/2001/XMLSchema" xmlns:p="http://schemas.microsoft.com/office/2006/metadata/properties" xmlns:ns2="e662bd0a-58c5-49e3-8ba2-11b2a7c5cf2c" xmlns:ns3="ffdf2974-55e3-4540-a6d8-f8b54e20ee2f" targetNamespace="http://schemas.microsoft.com/office/2006/metadata/properties" ma:root="true" ma:fieldsID="b3ef4204ee529c21ec5e240180aa3004" ns2:_="" ns3:_="">
    <xsd:import namespace="e662bd0a-58c5-49e3-8ba2-11b2a7c5cf2c"/>
    <xsd:import namespace="ffdf2974-55e3-4540-a6d8-f8b54e20e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2bd0a-58c5-49e3-8ba2-11b2a7c5c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f2974-55e3-4540-a6d8-f8b54e20ee2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7e502c-9c47-4881-83dd-83f3b0063404}" ma:internalName="TaxCatchAll" ma:showField="CatchAllData" ma:web="ffdf2974-55e3-4540-a6d8-f8b54e20ee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836BEF-A417-40D5-B285-86A7B71D1FEA}">
  <ds:schemaRefs>
    <ds:schemaRef ds:uri="http://schemas.microsoft.com/office/2006/metadata/properties"/>
    <ds:schemaRef ds:uri="http://schemas.microsoft.com/office/infopath/2007/PartnerControls"/>
    <ds:schemaRef ds:uri="ffdf2974-55e3-4540-a6d8-f8b54e20ee2f"/>
    <ds:schemaRef ds:uri="e662bd0a-58c5-49e3-8ba2-11b2a7c5cf2c"/>
  </ds:schemaRefs>
</ds:datastoreItem>
</file>

<file path=customXml/itemProps2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E5410A-E3A1-48C0-B2F2-793B7D108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2bd0a-58c5-49e3-8ba2-11b2a7c5cf2c"/>
    <ds:schemaRef ds:uri="ffdf2974-55e3-4540-a6d8-f8b54e20ee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DF11F8-6597-4DD1-9DEC-575B19FF4C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HealthHub_letterhead</Template>
  <TotalTime>9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Annaly Butler</dc:creator>
  <cp:keywords/>
  <dc:description/>
  <cp:lastModifiedBy>Annaly Butler</cp:lastModifiedBy>
  <cp:revision>9</cp:revision>
  <cp:lastPrinted>2025-02-11T18:36:00Z</cp:lastPrinted>
  <dcterms:created xsi:type="dcterms:W3CDTF">2025-08-05T03:08:00Z</dcterms:created>
  <dcterms:modified xsi:type="dcterms:W3CDTF">2025-08-05T03:36:00Z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0x0101007F6AF608E0A2974A881B8313B5E0EF53</vt:lpwstr>
  </property>
  <property fmtid="{D5CDD505-2E9C-101B-9397-08002B2CF9AE}" pid="3" name="MediaServiceImageTags">
    <vt:lpwstr/>
  </property>
</Properties>
</file>