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DF46" w14:textId="77777777" w:rsidR="00AD438D" w:rsidRPr="00AD438D" w:rsidRDefault="00AD438D" w:rsidP="00EB7C3A">
      <w:pPr>
        <w:pStyle w:val="Title"/>
      </w:pPr>
      <w:r w:rsidRPr="00AD438D">
        <w:t>SCHOLARSHIP APPLICATION FORM</w:t>
      </w:r>
    </w:p>
    <w:p w14:paraId="5D8B108C" w14:textId="6E7A7E15" w:rsidR="15A938E8" w:rsidRPr="00EB7C3A" w:rsidRDefault="00AD438D" w:rsidP="00EB7C3A">
      <w:pPr>
        <w:pStyle w:val="Title"/>
      </w:pPr>
      <w:r w:rsidRPr="00EB7C3A">
        <w:t>THE ORDER OF AUSTRALIA ASSOCIATION FOUNDATION SCHOLARSHIP</w:t>
      </w:r>
    </w:p>
    <w:p w14:paraId="38DC10E8" w14:textId="77777777" w:rsidR="00AD438D" w:rsidRDefault="00AD438D" w:rsidP="00AD438D">
      <w:pPr>
        <w:rPr>
          <w:rFonts w:ascii="Calibri" w:eastAsia="Calibri" w:hAnsi="Calibri" w:cs="Calibri"/>
          <w:szCs w:val="22"/>
        </w:rPr>
      </w:pPr>
    </w:p>
    <w:p w14:paraId="180E9C96" w14:textId="77777777" w:rsidR="00AD438D" w:rsidRDefault="00AD438D" w:rsidP="00AD438D">
      <w:pPr>
        <w:rPr>
          <w:rFonts w:ascii="Calibri" w:eastAsia="Calibri" w:hAnsi="Calibri" w:cs="Calibri"/>
          <w:szCs w:val="22"/>
        </w:rPr>
      </w:pPr>
    </w:p>
    <w:p w14:paraId="0CF473E2" w14:textId="70AE4BBB" w:rsidR="00AD438D" w:rsidRPr="00AD438D" w:rsidRDefault="00AD438D" w:rsidP="00AD438D">
      <w:pPr>
        <w:rPr>
          <w:rFonts w:eastAsia="Calibri"/>
        </w:rPr>
      </w:pPr>
      <w:r>
        <w:rPr>
          <w:rFonts w:eastAsia="Calibri"/>
        </w:rPr>
        <w:t>Application Deadline:</w:t>
      </w:r>
      <w:r w:rsidRPr="00AD438D">
        <w:rPr>
          <w:rFonts w:eastAsia="Calibri"/>
        </w:rPr>
        <w:t xml:space="preserve"> </w:t>
      </w:r>
      <w:r w:rsidR="00EB7C3A">
        <w:rPr>
          <w:rFonts w:eastAsia="Calibri"/>
        </w:rPr>
        <w:tab/>
      </w:r>
      <w:r w:rsidR="00EB7C3A">
        <w:rPr>
          <w:rFonts w:eastAsia="Calibri"/>
        </w:rPr>
        <w:tab/>
      </w:r>
      <w:r w:rsidR="00EB7C3A">
        <w:rPr>
          <w:rFonts w:eastAsia="Calibri"/>
        </w:rPr>
        <w:tab/>
      </w:r>
      <w:r w:rsidRPr="00AD438D">
        <w:rPr>
          <w:rFonts w:eastAsia="Calibri"/>
          <w:b/>
          <w:bCs/>
          <w:u w:val="single"/>
        </w:rPr>
        <w:t>31 August 2026</w:t>
      </w:r>
    </w:p>
    <w:p w14:paraId="190E6F95" w14:textId="74964A6C" w:rsidR="00AD438D" w:rsidRDefault="00AD438D" w:rsidP="00AD438D">
      <w:pPr>
        <w:rPr>
          <w:rFonts w:eastAsia="Calibri"/>
        </w:rPr>
      </w:pPr>
      <w:r w:rsidRPr="00AD438D">
        <w:rPr>
          <w:rFonts w:eastAsia="Calibri"/>
        </w:rPr>
        <w:t>Please submit your submission to:</w:t>
      </w:r>
      <w:r w:rsidRPr="00AD438D">
        <w:rPr>
          <w:rFonts w:eastAsia="Calibri"/>
        </w:rPr>
        <w:tab/>
      </w:r>
      <w:hyperlink r:id="rId11" w:history="1">
        <w:r w:rsidRPr="00AD438D">
          <w:rPr>
            <w:rStyle w:val="Hyperlink"/>
            <w:rFonts w:eastAsia="Calibri"/>
            <w:color w:val="2272A3" w:themeColor="accent4" w:themeShade="80"/>
            <w:sz w:val="22"/>
          </w:rPr>
          <w:t>scholarships@cdu.edu.au</w:t>
        </w:r>
      </w:hyperlink>
    </w:p>
    <w:p w14:paraId="403A918B" w14:textId="2B5FDE1A" w:rsidR="00AD438D" w:rsidRDefault="00AD438D" w:rsidP="00AD438D">
      <w:pPr>
        <w:rPr>
          <w:rFonts w:eastAsia="Calibri"/>
        </w:rPr>
      </w:pPr>
      <w:r w:rsidRPr="00AD438D">
        <w:rPr>
          <w:rFonts w:eastAsia="Calibri"/>
        </w:rPr>
        <w:t xml:space="preserve">If you have any queries, please contact:  </w:t>
      </w:r>
      <w:hyperlink r:id="rId12" w:history="1">
        <w:r w:rsidRPr="00AD438D">
          <w:rPr>
            <w:rStyle w:val="Hyperlink"/>
            <w:rFonts w:eastAsia="Calibri"/>
            <w:color w:val="2272A3" w:themeColor="accent4" w:themeShade="80"/>
            <w:sz w:val="22"/>
          </w:rPr>
          <w:t>scholarships@cdu.edu.au</w:t>
        </w:r>
      </w:hyperlink>
    </w:p>
    <w:p w14:paraId="44C4A5EB" w14:textId="77777777" w:rsidR="00AD438D" w:rsidRDefault="00AD438D" w:rsidP="00AD438D">
      <w:pPr>
        <w:rPr>
          <w:rFonts w:eastAsia="Calibri"/>
        </w:rPr>
      </w:pPr>
    </w:p>
    <w:p w14:paraId="78FDEFE8" w14:textId="77777777" w:rsidR="00AD438D" w:rsidRDefault="00AD438D" w:rsidP="00AD438D">
      <w:pPr>
        <w:rPr>
          <w:rFonts w:eastAsia="Calibri"/>
        </w:rPr>
      </w:pPr>
    </w:p>
    <w:tbl>
      <w:tblPr>
        <w:tblStyle w:val="TableGrid"/>
        <w:tblW w:w="9655" w:type="dxa"/>
        <w:tblLook w:val="04A0" w:firstRow="1" w:lastRow="0" w:firstColumn="1" w:lastColumn="0" w:noHBand="0" w:noVBand="1"/>
      </w:tblPr>
      <w:tblGrid>
        <w:gridCol w:w="3681"/>
        <w:gridCol w:w="5974"/>
      </w:tblGrid>
      <w:tr w:rsidR="00AD438D" w:rsidRPr="00BB269A" w14:paraId="5E4B8E3A" w14:textId="77777777" w:rsidTr="00AD438D">
        <w:trPr>
          <w:trHeight w:val="282"/>
        </w:trPr>
        <w:tc>
          <w:tcPr>
            <w:tcW w:w="9655" w:type="dxa"/>
            <w:gridSpan w:val="2"/>
          </w:tcPr>
          <w:p w14:paraId="2A82282A" w14:textId="18AE69B3" w:rsidR="00AD438D" w:rsidRPr="00BB269A" w:rsidRDefault="00AD438D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 w:rsidRPr="00BB269A">
              <w:rPr>
                <w:rFonts w:cstheme="minorHAnsi"/>
                <w:b/>
                <w:bCs/>
                <w:color w:val="auto"/>
                <w:sz w:val="20"/>
                <w:szCs w:val="20"/>
              </w:rPr>
              <w:t>APPLICANT DETAILS</w:t>
            </w:r>
          </w:p>
        </w:tc>
      </w:tr>
      <w:tr w:rsidR="00AD438D" w:rsidRPr="00BB269A" w14:paraId="40FB7285" w14:textId="77777777" w:rsidTr="00EB7C3A">
        <w:trPr>
          <w:trHeight w:val="296"/>
        </w:trPr>
        <w:tc>
          <w:tcPr>
            <w:tcW w:w="3681" w:type="dxa"/>
          </w:tcPr>
          <w:p w14:paraId="563B4BC7" w14:textId="14369076" w:rsidR="00AD438D" w:rsidRPr="00EB7C3A" w:rsidRDefault="00AD438D" w:rsidP="00AD438D">
            <w:pPr>
              <w:ind w:left="596" w:hanging="306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>Student Number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15199618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3BD6F82C" w14:textId="347081EF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55AD118C" w14:textId="77777777" w:rsidTr="00EB7C3A">
        <w:trPr>
          <w:trHeight w:val="282"/>
        </w:trPr>
        <w:tc>
          <w:tcPr>
            <w:tcW w:w="3681" w:type="dxa"/>
          </w:tcPr>
          <w:p w14:paraId="139C1F0A" w14:textId="77777777" w:rsidR="00AD438D" w:rsidRPr="00EB7C3A" w:rsidRDefault="00AD438D" w:rsidP="00526428">
            <w:pPr>
              <w:ind w:left="306" w:hanging="306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Name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1989881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675F7F8C" w14:textId="6B960E7F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22730034" w14:textId="77777777" w:rsidTr="00EB7C3A">
        <w:trPr>
          <w:trHeight w:val="282"/>
        </w:trPr>
        <w:tc>
          <w:tcPr>
            <w:tcW w:w="3681" w:type="dxa"/>
          </w:tcPr>
          <w:p w14:paraId="6B871314" w14:textId="77777777" w:rsidR="00AD438D" w:rsidRPr="00EB7C3A" w:rsidRDefault="00AD438D" w:rsidP="00526428">
            <w:pPr>
              <w:ind w:left="306" w:hanging="306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Address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155827639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37F3E3B2" w14:textId="1A744010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4C873E6B" w14:textId="77777777" w:rsidTr="00EB7C3A">
        <w:trPr>
          <w:trHeight w:val="282"/>
        </w:trPr>
        <w:tc>
          <w:tcPr>
            <w:tcW w:w="3681" w:type="dxa"/>
          </w:tcPr>
          <w:p w14:paraId="30DB8AE1" w14:textId="77777777" w:rsidR="00AD438D" w:rsidRPr="00EB7C3A" w:rsidRDefault="00AD438D" w:rsidP="00526428">
            <w:pPr>
              <w:ind w:left="306" w:hanging="306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Phone Number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3208288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716BB838" w14:textId="6FA0BFB4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45F69F8E" w14:textId="77777777" w:rsidTr="00EB7C3A">
        <w:trPr>
          <w:trHeight w:val="296"/>
        </w:trPr>
        <w:tc>
          <w:tcPr>
            <w:tcW w:w="3681" w:type="dxa"/>
          </w:tcPr>
          <w:p w14:paraId="7B72754B" w14:textId="77777777" w:rsidR="00AD438D" w:rsidRPr="00EB7C3A" w:rsidRDefault="00AD438D" w:rsidP="00526428">
            <w:pPr>
              <w:ind w:left="306" w:hanging="306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Email Address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1233595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710ACA0F" w14:textId="532E3FBC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04DB8014" w14:textId="77777777" w:rsidTr="00EB7C3A">
        <w:trPr>
          <w:trHeight w:val="282"/>
        </w:trPr>
        <w:tc>
          <w:tcPr>
            <w:tcW w:w="3681" w:type="dxa"/>
          </w:tcPr>
          <w:p w14:paraId="2153D90A" w14:textId="77777777" w:rsidR="00AD438D" w:rsidRPr="00EB7C3A" w:rsidRDefault="00AD438D" w:rsidP="00526428">
            <w:pPr>
              <w:ind w:left="306" w:hanging="306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Date of Birth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-1845256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28BA0EEE" w14:textId="1070D81B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4624C036" w14:textId="77777777" w:rsidTr="00EB7C3A">
        <w:trPr>
          <w:trHeight w:val="282"/>
        </w:trPr>
        <w:tc>
          <w:tcPr>
            <w:tcW w:w="3681" w:type="dxa"/>
          </w:tcPr>
          <w:p w14:paraId="73CD3AE8" w14:textId="77777777" w:rsidR="00AD438D" w:rsidRPr="00EB7C3A" w:rsidRDefault="00AD438D" w:rsidP="00526428">
            <w:pPr>
              <w:ind w:left="306" w:hanging="306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Citizenship Status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-1184578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2359C69A" w14:textId="6CA29859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01C74AEE" w14:textId="77777777" w:rsidTr="00AD438D">
        <w:trPr>
          <w:trHeight w:val="296"/>
        </w:trPr>
        <w:tc>
          <w:tcPr>
            <w:tcW w:w="9655" w:type="dxa"/>
            <w:gridSpan w:val="2"/>
          </w:tcPr>
          <w:p w14:paraId="0AEEAF49" w14:textId="10BE642A" w:rsidR="00AD438D" w:rsidRPr="00BB269A" w:rsidRDefault="00AD438D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 w:rsidRPr="00BB269A">
              <w:rPr>
                <w:rFonts w:cstheme="minorHAnsi"/>
                <w:b/>
                <w:bCs/>
                <w:color w:val="auto"/>
                <w:sz w:val="20"/>
                <w:szCs w:val="20"/>
              </w:rPr>
              <w:t>ENROLMENT DETAILS</w:t>
            </w:r>
          </w:p>
        </w:tc>
      </w:tr>
      <w:tr w:rsidR="00AD438D" w:rsidRPr="00BB269A" w14:paraId="53856E7B" w14:textId="77777777" w:rsidTr="00EB7C3A">
        <w:trPr>
          <w:trHeight w:val="282"/>
        </w:trPr>
        <w:tc>
          <w:tcPr>
            <w:tcW w:w="3681" w:type="dxa"/>
          </w:tcPr>
          <w:p w14:paraId="690B0E54" w14:textId="77777777" w:rsidR="00AD438D" w:rsidRPr="00EB7C3A" w:rsidRDefault="00AD438D" w:rsidP="00526428">
            <w:pPr>
              <w:tabs>
                <w:tab w:val="left" w:pos="321"/>
              </w:tabs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Course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7088482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6831A4A0" w14:textId="7CC0E341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4B8C3DCB" w14:textId="77777777" w:rsidTr="00EB7C3A">
        <w:trPr>
          <w:trHeight w:val="282"/>
        </w:trPr>
        <w:tc>
          <w:tcPr>
            <w:tcW w:w="3681" w:type="dxa"/>
          </w:tcPr>
          <w:p w14:paraId="6BCAB1FA" w14:textId="77777777" w:rsidR="00AD438D" w:rsidRPr="00EB7C3A" w:rsidRDefault="00AD438D" w:rsidP="00526428">
            <w:pPr>
              <w:tabs>
                <w:tab w:val="left" w:pos="321"/>
              </w:tabs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Year of Study in Course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-7774848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5A1AA72D" w14:textId="20A7A023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4D6A972E" w14:textId="77777777" w:rsidTr="00EB7C3A">
        <w:trPr>
          <w:trHeight w:val="896"/>
        </w:trPr>
        <w:tc>
          <w:tcPr>
            <w:tcW w:w="3681" w:type="dxa"/>
          </w:tcPr>
          <w:p w14:paraId="5E2B636B" w14:textId="598174F0" w:rsidR="00AD438D" w:rsidRPr="00EB7C3A" w:rsidRDefault="00AD438D" w:rsidP="00AD438D">
            <w:pPr>
              <w:tabs>
                <w:tab w:val="left" w:pos="321"/>
              </w:tabs>
              <w:ind w:firstLine="313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>Study Load</w:t>
            </w:r>
          </w:p>
          <w:p w14:paraId="4191F56F" w14:textId="7EDF46BC" w:rsidR="00AD438D" w:rsidRPr="00EB7C3A" w:rsidRDefault="00AD438D" w:rsidP="00AD438D">
            <w:pPr>
              <w:pStyle w:val="ListParagraph"/>
              <w:numPr>
                <w:ilvl w:val="0"/>
                <w:numId w:val="83"/>
              </w:numPr>
              <w:tabs>
                <w:tab w:val="left" w:pos="321"/>
              </w:tabs>
              <w:spacing w:before="0" w:after="0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>Full time (30CP or more)</w:t>
            </w:r>
          </w:p>
          <w:p w14:paraId="17817CF1" w14:textId="2409CA86" w:rsidR="00AD438D" w:rsidRPr="00EB7C3A" w:rsidRDefault="00AD438D" w:rsidP="00AD438D">
            <w:pPr>
              <w:pStyle w:val="ListParagraph"/>
              <w:numPr>
                <w:ilvl w:val="0"/>
                <w:numId w:val="83"/>
              </w:numPr>
              <w:spacing w:before="0" w:after="0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>Part time (Less than 30CP)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-8760067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5DA2E651" w14:textId="68FD9560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00C4DDE2" w14:textId="77777777" w:rsidTr="00AD438D">
        <w:trPr>
          <w:trHeight w:val="296"/>
        </w:trPr>
        <w:tc>
          <w:tcPr>
            <w:tcW w:w="9655" w:type="dxa"/>
            <w:gridSpan w:val="2"/>
          </w:tcPr>
          <w:p w14:paraId="0D368CD1" w14:textId="0517452F" w:rsidR="00AD438D" w:rsidRPr="00BB269A" w:rsidRDefault="00AD438D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 w:rsidRPr="00BB269A">
              <w:rPr>
                <w:rFonts w:cstheme="minorHAnsi"/>
                <w:b/>
                <w:bCs/>
                <w:color w:val="auto"/>
                <w:sz w:val="20"/>
                <w:szCs w:val="20"/>
              </w:rPr>
              <w:t>ACADEMIC PERFORMANCE</w:t>
            </w:r>
          </w:p>
        </w:tc>
      </w:tr>
      <w:tr w:rsidR="00AD438D" w:rsidRPr="00BB269A" w14:paraId="2B006C96" w14:textId="77777777" w:rsidTr="00EB7C3A">
        <w:trPr>
          <w:trHeight w:val="566"/>
        </w:trPr>
        <w:tc>
          <w:tcPr>
            <w:tcW w:w="3681" w:type="dxa"/>
          </w:tcPr>
          <w:p w14:paraId="1B80E42C" w14:textId="7B84C2DB" w:rsidR="00AD438D" w:rsidRPr="00EB7C3A" w:rsidRDefault="00AD438D" w:rsidP="00526428">
            <w:pPr>
              <w:ind w:left="312" w:hanging="284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Please attach detailed academic record and GPA</w:t>
            </w:r>
            <w:r w:rsidR="003371C9">
              <w:rPr>
                <w:rFonts w:cstheme="minorHAnsi"/>
                <w:color w:val="auto"/>
                <w:sz w:val="20"/>
                <w:szCs w:val="20"/>
              </w:rPr>
              <w:t xml:space="preserve"> with the application</w:t>
            </w:r>
          </w:p>
        </w:tc>
        <w:tc>
          <w:tcPr>
            <w:tcW w:w="5974" w:type="dxa"/>
          </w:tcPr>
          <w:p w14:paraId="3ABE20E3" w14:textId="1DC00DEB" w:rsidR="00AD438D" w:rsidRPr="00BB269A" w:rsidRDefault="003371C9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color w:val="auto"/>
                  <w:sz w:val="20"/>
                  <w:szCs w:val="20"/>
                </w:rPr>
                <w:id w:val="-207125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C7DC8">
              <w:rPr>
                <w:rFonts w:cstheme="minorHAnsi"/>
                <w:color w:val="auto"/>
                <w:sz w:val="20"/>
                <w:szCs w:val="20"/>
              </w:rPr>
              <w:t>A</w:t>
            </w:r>
            <w:r w:rsidRPr="003371C9">
              <w:rPr>
                <w:rFonts w:cstheme="minorHAnsi"/>
                <w:color w:val="auto"/>
                <w:sz w:val="20"/>
                <w:szCs w:val="20"/>
              </w:rPr>
              <w:t>ttached</w:t>
            </w:r>
          </w:p>
        </w:tc>
      </w:tr>
      <w:tr w:rsidR="00AD438D" w:rsidRPr="00BB269A" w14:paraId="3D49C01D" w14:textId="77777777" w:rsidTr="00EB7C3A">
        <w:trPr>
          <w:trHeight w:val="580"/>
        </w:trPr>
        <w:tc>
          <w:tcPr>
            <w:tcW w:w="3681" w:type="dxa"/>
          </w:tcPr>
          <w:p w14:paraId="4A5276A1" w14:textId="13E31305" w:rsidR="00AD438D" w:rsidRPr="00EB7C3A" w:rsidRDefault="00AD438D" w:rsidP="00526428">
            <w:pPr>
              <w:ind w:left="312" w:hanging="284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Please comment on the factors affecting your academic performance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3284889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589DEAE9" w14:textId="5DC9914D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516DC787" w14:textId="77777777" w:rsidTr="00AD438D">
        <w:trPr>
          <w:trHeight w:val="282"/>
        </w:trPr>
        <w:tc>
          <w:tcPr>
            <w:tcW w:w="9655" w:type="dxa"/>
            <w:gridSpan w:val="2"/>
          </w:tcPr>
          <w:p w14:paraId="515BFFB6" w14:textId="01B10808" w:rsidR="00AD438D" w:rsidRPr="00BB269A" w:rsidRDefault="00AD438D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 w:rsidRPr="00BB269A">
              <w:rPr>
                <w:rFonts w:cstheme="minorHAnsi"/>
                <w:b/>
                <w:bCs/>
                <w:color w:val="auto"/>
                <w:sz w:val="20"/>
                <w:szCs w:val="20"/>
              </w:rPr>
              <w:t>COMMUNITY AND LEADERSHIP INVOLVEMENTS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 xml:space="preserve"> IN COMMUNITY AFAIRS (UNIVERSITY AND/OR HIGH SCHOOL)</w:t>
            </w:r>
          </w:p>
        </w:tc>
      </w:tr>
      <w:tr w:rsidR="00AD438D" w:rsidRPr="00BB269A" w14:paraId="22BF8EE8" w14:textId="77777777" w:rsidTr="00EB7C3A">
        <w:trPr>
          <w:trHeight w:val="580"/>
        </w:trPr>
        <w:tc>
          <w:tcPr>
            <w:tcW w:w="3681" w:type="dxa"/>
          </w:tcPr>
          <w:p w14:paraId="7B8C5AC9" w14:textId="04E2726C" w:rsidR="00AD438D" w:rsidRPr="00EB7C3A" w:rsidRDefault="00AD438D" w:rsidP="00526428">
            <w:pPr>
              <w:ind w:left="312" w:hanging="312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Please include organisation, year, role, and type of involvement</w:t>
            </w:r>
            <w:r w:rsidR="003371C9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="003371C9" w:rsidRPr="003371C9">
              <w:rPr>
                <w:rFonts w:cstheme="minorHAnsi"/>
                <w:i/>
                <w:iCs/>
                <w:color w:val="auto"/>
                <w:sz w:val="20"/>
                <w:szCs w:val="20"/>
              </w:rPr>
              <w:t>(submit evidence if required with the application)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-575819651"/>
            <w:placeholder>
              <w:docPart w:val="DF131B4CE2234B249D7FD855AC4A0130"/>
            </w:placeholder>
            <w:showingPlcHdr/>
            <w:text/>
          </w:sdtPr>
          <w:sdtContent>
            <w:tc>
              <w:tcPr>
                <w:tcW w:w="5974" w:type="dxa"/>
              </w:tcPr>
              <w:p w14:paraId="5283BB91" w14:textId="4D7ADF33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2DC58C00" w14:textId="77777777" w:rsidTr="00EB7C3A">
        <w:trPr>
          <w:trHeight w:val="580"/>
        </w:trPr>
        <w:tc>
          <w:tcPr>
            <w:tcW w:w="3681" w:type="dxa"/>
          </w:tcPr>
          <w:p w14:paraId="29DA1CF8" w14:textId="072B2023" w:rsidR="00AD438D" w:rsidRPr="00EB7C3A" w:rsidRDefault="00AD438D" w:rsidP="00526428">
            <w:pPr>
              <w:ind w:left="312" w:hanging="312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Please describe any extraordinary contribution or recognition</w:t>
            </w:r>
            <w:r w:rsidR="003371C9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="003371C9" w:rsidRPr="003371C9">
              <w:rPr>
                <w:rFonts w:cstheme="minorHAnsi"/>
                <w:i/>
                <w:iCs/>
                <w:color w:val="auto"/>
                <w:sz w:val="20"/>
                <w:szCs w:val="20"/>
              </w:rPr>
              <w:t>(submit evidence if required with the application)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-228537611"/>
            <w:placeholder>
              <w:docPart w:val="1F275321CD714F6CBF527BA3BD098516"/>
            </w:placeholder>
            <w:showingPlcHdr/>
            <w:text/>
          </w:sdtPr>
          <w:sdtContent>
            <w:tc>
              <w:tcPr>
                <w:tcW w:w="5974" w:type="dxa"/>
              </w:tcPr>
              <w:p w14:paraId="2F9622E6" w14:textId="4552D0E2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11AD5FFD" w14:textId="77777777" w:rsidTr="00AD438D">
        <w:trPr>
          <w:trHeight w:val="282"/>
        </w:trPr>
        <w:tc>
          <w:tcPr>
            <w:tcW w:w="9655" w:type="dxa"/>
            <w:gridSpan w:val="2"/>
          </w:tcPr>
          <w:p w14:paraId="0E98A98E" w14:textId="65F39D28" w:rsidR="00AD438D" w:rsidRPr="00BB269A" w:rsidRDefault="00AD438D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 w:rsidRPr="00BB269A">
              <w:rPr>
                <w:rFonts w:cstheme="minorHAnsi"/>
                <w:b/>
                <w:bCs/>
                <w:color w:val="auto"/>
                <w:sz w:val="20"/>
                <w:szCs w:val="20"/>
              </w:rPr>
              <w:t>CAREER OBJECTIVES</w:t>
            </w:r>
          </w:p>
        </w:tc>
      </w:tr>
      <w:tr w:rsidR="00AD438D" w:rsidRPr="00BB269A" w14:paraId="0B804BB7" w14:textId="77777777" w:rsidTr="00EB7C3A">
        <w:trPr>
          <w:trHeight w:val="296"/>
        </w:trPr>
        <w:tc>
          <w:tcPr>
            <w:tcW w:w="3681" w:type="dxa"/>
          </w:tcPr>
          <w:p w14:paraId="4348379D" w14:textId="26C51925" w:rsidR="00AD438D" w:rsidRPr="00EB7C3A" w:rsidRDefault="00AD438D" w:rsidP="00526428">
            <w:pPr>
              <w:ind w:left="312" w:hanging="312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Please describe your anticipated career path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-9187883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448A5F8C" w14:textId="578677E9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7109A9A7" w14:textId="77777777" w:rsidTr="00EB7C3A">
        <w:trPr>
          <w:trHeight w:val="864"/>
        </w:trPr>
        <w:tc>
          <w:tcPr>
            <w:tcW w:w="3681" w:type="dxa"/>
          </w:tcPr>
          <w:p w14:paraId="53E55464" w14:textId="06CAA268" w:rsidR="00AD438D" w:rsidRPr="00EB7C3A" w:rsidRDefault="00AD438D" w:rsidP="00526428">
            <w:pPr>
              <w:ind w:left="312" w:hanging="312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Please outline factors that have enhanced/detracted from your desired career path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2043059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1FE360EA" w14:textId="440C1202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92240C" w14:paraId="59A6CFE2" w14:textId="77777777" w:rsidTr="00EB7C3A">
        <w:trPr>
          <w:trHeight w:val="864"/>
        </w:trPr>
        <w:tc>
          <w:tcPr>
            <w:tcW w:w="3681" w:type="dxa"/>
          </w:tcPr>
          <w:p w14:paraId="1ABE51CC" w14:textId="5712C98A" w:rsidR="00AD438D" w:rsidRPr="00EB7C3A" w:rsidRDefault="00AD438D" w:rsidP="00526428">
            <w:pPr>
              <w:ind w:left="312" w:hanging="312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lastRenderedPageBreak/>
              <w:tab/>
              <w:t>Please describe how your academic, community and leadership involvements support your career objectives (if at all)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11266617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1254C8C4" w14:textId="1CD8F4F2" w:rsidR="00AD438D" w:rsidRPr="0092240C" w:rsidRDefault="003371C9" w:rsidP="00526428">
                <w:pPr>
                  <w:ind w:left="312" w:hanging="312"/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6738A48C" w14:textId="77777777" w:rsidTr="00AD438D">
        <w:trPr>
          <w:trHeight w:val="282"/>
        </w:trPr>
        <w:tc>
          <w:tcPr>
            <w:tcW w:w="9655" w:type="dxa"/>
            <w:gridSpan w:val="2"/>
          </w:tcPr>
          <w:p w14:paraId="6F81F248" w14:textId="7B830D88" w:rsidR="00AD438D" w:rsidRPr="00BB269A" w:rsidRDefault="00AD438D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 w:rsidRPr="00BB269A">
              <w:rPr>
                <w:rFonts w:cstheme="minorHAnsi"/>
                <w:b/>
                <w:bCs/>
                <w:color w:val="auto"/>
                <w:sz w:val="20"/>
                <w:szCs w:val="20"/>
              </w:rPr>
              <w:t>FINANCIAL SITUATION</w:t>
            </w:r>
          </w:p>
        </w:tc>
      </w:tr>
      <w:tr w:rsidR="00AD438D" w:rsidRPr="00BB269A" w14:paraId="671E869D" w14:textId="77777777" w:rsidTr="00EB7C3A">
        <w:trPr>
          <w:trHeight w:val="580"/>
        </w:trPr>
        <w:tc>
          <w:tcPr>
            <w:tcW w:w="3681" w:type="dxa"/>
          </w:tcPr>
          <w:p w14:paraId="030D7A63" w14:textId="491A1508" w:rsidR="00AD438D" w:rsidRPr="00EB7C3A" w:rsidRDefault="00AD438D" w:rsidP="00526428">
            <w:pPr>
              <w:ind w:left="312" w:hanging="284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Please outline your sources of financial support (including data)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-188723911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371CCE2E" w14:textId="3C84FB7C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230A0113" w14:textId="77777777" w:rsidTr="00EB7C3A">
        <w:trPr>
          <w:trHeight w:val="580"/>
        </w:trPr>
        <w:tc>
          <w:tcPr>
            <w:tcW w:w="3681" w:type="dxa"/>
          </w:tcPr>
          <w:p w14:paraId="191F25F4" w14:textId="08A5AE0C" w:rsidR="00AD438D" w:rsidRPr="00EB7C3A" w:rsidRDefault="00AD438D" w:rsidP="00526428">
            <w:pPr>
              <w:ind w:left="312" w:hanging="284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Please outline any challenges you faced or are facing with relation to your financial situation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-16753376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5AFFD137" w14:textId="1CD39A9F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672EB139" w14:textId="77777777" w:rsidTr="00AD438D">
        <w:trPr>
          <w:trHeight w:val="282"/>
        </w:trPr>
        <w:tc>
          <w:tcPr>
            <w:tcW w:w="9655" w:type="dxa"/>
            <w:gridSpan w:val="2"/>
          </w:tcPr>
          <w:p w14:paraId="51D8046D" w14:textId="4309B6C4" w:rsidR="00AD438D" w:rsidRPr="00BB269A" w:rsidRDefault="00AD438D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 w:rsidRPr="00BB269A">
              <w:rPr>
                <w:rFonts w:cstheme="minorHAnsi"/>
                <w:b/>
                <w:bCs/>
                <w:color w:val="auto"/>
                <w:sz w:val="20"/>
                <w:szCs w:val="20"/>
              </w:rPr>
              <w:t>MENTORSHIP</w:t>
            </w:r>
          </w:p>
        </w:tc>
      </w:tr>
      <w:tr w:rsidR="00AD438D" w:rsidRPr="00BB269A" w14:paraId="1DEF9219" w14:textId="77777777" w:rsidTr="00EB7C3A">
        <w:trPr>
          <w:trHeight w:val="580"/>
        </w:trPr>
        <w:tc>
          <w:tcPr>
            <w:tcW w:w="3681" w:type="dxa"/>
          </w:tcPr>
          <w:p w14:paraId="0551B991" w14:textId="6D574C61" w:rsidR="00AD438D" w:rsidRPr="00EB7C3A" w:rsidRDefault="00AD438D" w:rsidP="00526428">
            <w:pPr>
              <w:ind w:left="312" w:hanging="312"/>
              <w:rPr>
                <w:rFonts w:cstheme="minorHAnsi"/>
                <w:color w:val="auto"/>
                <w:sz w:val="20"/>
                <w:szCs w:val="20"/>
              </w:rPr>
            </w:pPr>
            <w:r w:rsidRPr="00EB7C3A">
              <w:rPr>
                <w:rFonts w:cstheme="minorHAnsi"/>
                <w:color w:val="auto"/>
                <w:sz w:val="20"/>
                <w:szCs w:val="20"/>
              </w:rPr>
              <w:tab/>
              <w:t>Please outline how the proposed mentorship might assist you</w:t>
            </w:r>
          </w:p>
        </w:tc>
        <w:sdt>
          <w:sdtPr>
            <w:rPr>
              <w:rFonts w:cstheme="minorHAnsi"/>
              <w:b/>
              <w:bCs/>
              <w:color w:val="auto"/>
              <w:sz w:val="20"/>
              <w:szCs w:val="20"/>
            </w:rPr>
            <w:id w:val="3899252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74" w:type="dxa"/>
              </w:tcPr>
              <w:p w14:paraId="2B48ABB2" w14:textId="28B96753" w:rsidR="00AD438D" w:rsidRPr="00BB269A" w:rsidRDefault="003371C9" w:rsidP="00526428">
                <w:pPr>
                  <w:rPr>
                    <w:rFonts w:cstheme="minorHAnsi"/>
                    <w:b/>
                    <w:bCs/>
                    <w:color w:val="auto"/>
                    <w:sz w:val="20"/>
                    <w:szCs w:val="20"/>
                  </w:rPr>
                </w:pPr>
                <w:r w:rsidRPr="009E716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  <w:tr w:rsidR="00AD438D" w:rsidRPr="00BB269A" w14:paraId="332F9A7A" w14:textId="77777777" w:rsidTr="00AD438D">
        <w:trPr>
          <w:trHeight w:val="311"/>
        </w:trPr>
        <w:tc>
          <w:tcPr>
            <w:tcW w:w="9655" w:type="dxa"/>
            <w:gridSpan w:val="2"/>
          </w:tcPr>
          <w:p w14:paraId="0AC49909" w14:textId="02679A49" w:rsidR="00AD438D" w:rsidRDefault="00AD438D" w:rsidP="00526428">
            <w:pPr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ALUMNI</w:t>
            </w:r>
          </w:p>
        </w:tc>
      </w:tr>
      <w:tr w:rsidR="00AD438D" w:rsidRPr="00BB269A" w14:paraId="10FB38AA" w14:textId="77777777" w:rsidTr="00EB7C3A">
        <w:trPr>
          <w:trHeight w:val="580"/>
        </w:trPr>
        <w:tc>
          <w:tcPr>
            <w:tcW w:w="3681" w:type="dxa"/>
          </w:tcPr>
          <w:p w14:paraId="44461A9A" w14:textId="3C574A23" w:rsidR="00AD438D" w:rsidRPr="00EB7C3A" w:rsidRDefault="00AD438D" w:rsidP="00526428">
            <w:pPr>
              <w:ind w:left="312" w:hanging="312"/>
              <w:rPr>
                <w:rFonts w:cstheme="minorHAnsi"/>
                <w:color w:val="auto"/>
                <w:sz w:val="20"/>
                <w:szCs w:val="20"/>
              </w:rPr>
            </w:pPr>
            <w:r w:rsidRPr="00BB269A">
              <w:rPr>
                <w:rFonts w:cstheme="minorHAnsi"/>
                <w:b/>
                <w:bCs/>
                <w:color w:val="auto"/>
                <w:sz w:val="20"/>
                <w:szCs w:val="20"/>
              </w:rPr>
              <w:tab/>
            </w:r>
            <w:r w:rsidR="003371C9" w:rsidRPr="003371C9">
              <w:rPr>
                <w:rFonts w:cstheme="minorHAnsi"/>
                <w:color w:val="auto"/>
                <w:sz w:val="20"/>
                <w:szCs w:val="20"/>
              </w:rPr>
              <w:t>To be considered eligible, p</w:t>
            </w:r>
            <w:r w:rsidRPr="00EB7C3A">
              <w:rPr>
                <w:rFonts w:cstheme="minorHAnsi"/>
                <w:color w:val="auto"/>
                <w:sz w:val="20"/>
                <w:szCs w:val="20"/>
              </w:rPr>
              <w:t>lease indicate your consent to participate in Alumni events if awarded the Scholarship</w:t>
            </w:r>
          </w:p>
        </w:tc>
        <w:tc>
          <w:tcPr>
            <w:tcW w:w="5974" w:type="dxa"/>
          </w:tcPr>
          <w:p w14:paraId="50776F72" w14:textId="27471758" w:rsidR="00AD438D" w:rsidRPr="00BB269A" w:rsidRDefault="003371C9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color w:val="auto"/>
                  <w:sz w:val="20"/>
                  <w:szCs w:val="20"/>
                </w:rPr>
                <w:id w:val="165533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Yes</w:t>
            </w:r>
          </w:p>
        </w:tc>
      </w:tr>
      <w:tr w:rsidR="00AD438D" w:rsidRPr="00BB269A" w14:paraId="3B4F9CE8" w14:textId="77777777" w:rsidTr="00AD438D">
        <w:trPr>
          <w:trHeight w:val="282"/>
        </w:trPr>
        <w:tc>
          <w:tcPr>
            <w:tcW w:w="9655" w:type="dxa"/>
            <w:gridSpan w:val="2"/>
          </w:tcPr>
          <w:p w14:paraId="10B999D8" w14:textId="10CE271E" w:rsidR="00AD438D" w:rsidRPr="00BB269A" w:rsidRDefault="00AD438D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PRIVACY</w:t>
            </w:r>
          </w:p>
        </w:tc>
      </w:tr>
      <w:tr w:rsidR="00AD438D" w:rsidRPr="00BB269A" w14:paraId="70AC933A" w14:textId="77777777" w:rsidTr="00EB7C3A">
        <w:trPr>
          <w:trHeight w:val="1165"/>
        </w:trPr>
        <w:tc>
          <w:tcPr>
            <w:tcW w:w="3681" w:type="dxa"/>
          </w:tcPr>
          <w:p w14:paraId="784334EA" w14:textId="77777777" w:rsidR="00AD438D" w:rsidRPr="00EB7C3A" w:rsidRDefault="00AD438D" w:rsidP="00526428">
            <w:pPr>
              <w:ind w:left="312" w:hanging="312"/>
              <w:rPr>
                <w:rFonts w:cstheme="minorHAnsi"/>
                <w:color w:val="auto"/>
                <w:sz w:val="20"/>
                <w:szCs w:val="20"/>
              </w:rPr>
            </w:pPr>
            <w:r w:rsidRPr="00BB269A">
              <w:rPr>
                <w:rFonts w:cstheme="minorHAnsi"/>
                <w:b/>
                <w:bCs/>
                <w:color w:val="auto"/>
                <w:sz w:val="20"/>
                <w:szCs w:val="20"/>
              </w:rPr>
              <w:tab/>
            </w:r>
            <w:r w:rsidRPr="00EB7C3A">
              <w:rPr>
                <w:rFonts w:cstheme="minorHAnsi"/>
                <w:color w:val="auto"/>
                <w:sz w:val="20"/>
                <w:szCs w:val="20"/>
              </w:rPr>
              <w:t>If you are awarded the Scholarship, please provide your consent to your personal details (address, email and mobile number), to be provided to the Chairman of the Foundation.</w:t>
            </w:r>
          </w:p>
        </w:tc>
        <w:tc>
          <w:tcPr>
            <w:tcW w:w="5974" w:type="dxa"/>
          </w:tcPr>
          <w:p w14:paraId="4551DD88" w14:textId="50ECB4C2" w:rsidR="00AD438D" w:rsidRPr="00BB269A" w:rsidRDefault="003371C9" w:rsidP="00526428">
            <w:pPr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color w:val="auto"/>
                  <w:sz w:val="20"/>
                  <w:szCs w:val="20"/>
                </w:rPr>
                <w:id w:val="201025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Yes</w:t>
            </w:r>
          </w:p>
        </w:tc>
      </w:tr>
    </w:tbl>
    <w:p w14:paraId="5AEF929B" w14:textId="77777777" w:rsidR="00AD438D" w:rsidRDefault="00AD438D" w:rsidP="00AD438D">
      <w:pPr>
        <w:rPr>
          <w:rFonts w:eastAsia="Calibri"/>
        </w:rPr>
      </w:pPr>
    </w:p>
    <w:sectPr w:rsidR="00AD438D" w:rsidSect="00C545F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985" w:right="1315" w:bottom="1701" w:left="1315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C1D19" w14:textId="77777777" w:rsidR="002C4E01" w:rsidRDefault="002C4E01" w:rsidP="00452E05">
      <w:r>
        <w:separator/>
      </w:r>
    </w:p>
  </w:endnote>
  <w:endnote w:type="continuationSeparator" w:id="0">
    <w:p w14:paraId="6453EF40" w14:textId="77777777" w:rsidR="002C4E01" w:rsidRDefault="002C4E01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7289" w14:textId="77777777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B08C" w14:textId="77777777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24B1" w14:textId="77777777" w:rsidR="002C4E01" w:rsidRDefault="002C4E01" w:rsidP="00452E05">
      <w:r>
        <w:separator/>
      </w:r>
    </w:p>
  </w:footnote>
  <w:footnote w:type="continuationSeparator" w:id="0">
    <w:p w14:paraId="000C8864" w14:textId="77777777" w:rsidR="002C4E01" w:rsidRDefault="002C4E01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1CB4" w14:textId="31DD6B84" w:rsidR="00C43A65" w:rsidRDefault="000211A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0" allowOverlap="1" wp14:anchorId="47442994" wp14:editId="29D5534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850" cy="10693400"/>
          <wp:effectExtent l="0" t="0" r="6350" b="0"/>
          <wp:wrapNone/>
          <wp:docPr id="5" name="WordPictureWatermark1965094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965094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id w:val="-932199739"/>
      <w:docPartObj>
        <w:docPartGallery w:val="Watermarks"/>
      </w:docPartObj>
    </w:sdtPr>
    <w:sdtContent>
      <w:p w14:paraId="2F6F48F2" w14:textId="16726718" w:rsidR="00397830" w:rsidRPr="00397830" w:rsidRDefault="000211A3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drawing>
            <wp:anchor distT="0" distB="0" distL="114300" distR="114300" simplePos="0" relativeHeight="251658241" behindDoc="1" locked="0" layoutInCell="0" allowOverlap="1" wp14:anchorId="26ABC0C7" wp14:editId="4C7D419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2850" cy="10696575"/>
              <wp:effectExtent l="0" t="0" r="6350" b="0"/>
              <wp:wrapNone/>
              <wp:docPr id="4" name="WordPictureWatermark1921580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921580"/>
                      <pic:cNvPicPr>
                        <a:picLocks noGrp="1" noRot="1" noChangeAspect="1" noResize="1" noEditPoints="1" noAdjustHandles="1" noChangeArrowheads="1" noChangeShapeType="1" noCrop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2850" cy="106965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4A7D" w14:textId="77777777" w:rsidR="00C62BC1" w:rsidRDefault="00FD1C9D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drawing>
        <wp:anchor distT="0" distB="0" distL="114300" distR="114300" simplePos="0" relativeHeight="251658242" behindDoc="1" locked="0" layoutInCell="1" allowOverlap="1" wp14:anchorId="1D878AA2" wp14:editId="73DE355A">
          <wp:simplePos x="0" y="0"/>
          <wp:positionH relativeFrom="page">
            <wp:posOffset>-31750</wp:posOffset>
          </wp:positionH>
          <wp:positionV relativeFrom="paragraph">
            <wp:posOffset>-553086</wp:posOffset>
          </wp:positionV>
          <wp:extent cx="7600950" cy="10751203"/>
          <wp:effectExtent l="0" t="0" r="0" b="0"/>
          <wp:wrapNone/>
          <wp:docPr id="606213993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213993" name="Picture 1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663" cy="107522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v4UVae7TQCfC0" int2:id="890bZyzN">
      <int2:state int2:value="Rejected" int2:type="spell"/>
    </int2:textHash>
    <int2:textHash int2:hashCode="jJuOO5Kgafylbm" int2:id="M6b2XqCs">
      <int2:state int2:value="Rejected" int2:type="spell"/>
    </int2:textHash>
    <int2:textHash int2:hashCode="nYWxiZclgTXL7N" int2:id="dP7AaX1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2CAD4"/>
    <w:multiLevelType w:val="hybridMultilevel"/>
    <w:tmpl w:val="B636BCC8"/>
    <w:lvl w:ilvl="0" w:tplc="E89E9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A67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681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83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48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01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E7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83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24C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6D6D5"/>
    <w:multiLevelType w:val="hybridMultilevel"/>
    <w:tmpl w:val="12AEDDD4"/>
    <w:lvl w:ilvl="0" w:tplc="CE24D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2D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7E8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05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328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DAC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E9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886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C1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504635"/>
    <w:multiLevelType w:val="hybridMultilevel"/>
    <w:tmpl w:val="12E06C1A"/>
    <w:lvl w:ilvl="0" w:tplc="8A488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6EF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BA5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61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9C1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1E7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E5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CB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BC3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4D05B4"/>
    <w:multiLevelType w:val="hybridMultilevel"/>
    <w:tmpl w:val="FD8EFDF2"/>
    <w:lvl w:ilvl="0" w:tplc="F312B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A05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CE7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6C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AE5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584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E8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83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260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8309A41"/>
    <w:multiLevelType w:val="hybridMultilevel"/>
    <w:tmpl w:val="365AA504"/>
    <w:lvl w:ilvl="0" w:tplc="3490C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2C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821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AE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45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D85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62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66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189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7D0C46"/>
    <w:multiLevelType w:val="hybridMultilevel"/>
    <w:tmpl w:val="4D146786"/>
    <w:lvl w:ilvl="0" w:tplc="1752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C2E1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4EE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AB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8B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2C8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81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BA5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88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62E107"/>
    <w:multiLevelType w:val="hybridMultilevel"/>
    <w:tmpl w:val="8EB41FAE"/>
    <w:lvl w:ilvl="0" w:tplc="BF78D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CA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06E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A0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05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67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DA3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AE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02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7ACE03"/>
    <w:multiLevelType w:val="hybridMultilevel"/>
    <w:tmpl w:val="FE06EDD6"/>
    <w:lvl w:ilvl="0" w:tplc="C7DCD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F8D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845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0B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21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6F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CC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41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25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58C5AD"/>
    <w:multiLevelType w:val="hybridMultilevel"/>
    <w:tmpl w:val="32A686A8"/>
    <w:lvl w:ilvl="0" w:tplc="83086B76">
      <w:start w:val="1"/>
      <w:numFmt w:val="decimal"/>
      <w:lvlText w:val="%1."/>
      <w:lvlJc w:val="left"/>
      <w:pPr>
        <w:ind w:left="360" w:hanging="360"/>
      </w:pPr>
    </w:lvl>
    <w:lvl w:ilvl="1" w:tplc="135C1F16">
      <w:start w:val="1"/>
      <w:numFmt w:val="lowerLetter"/>
      <w:lvlText w:val="%2."/>
      <w:lvlJc w:val="left"/>
      <w:pPr>
        <w:ind w:left="1080" w:hanging="360"/>
      </w:pPr>
    </w:lvl>
    <w:lvl w:ilvl="2" w:tplc="F7088674">
      <w:start w:val="1"/>
      <w:numFmt w:val="lowerRoman"/>
      <w:lvlText w:val="%3."/>
      <w:lvlJc w:val="right"/>
      <w:pPr>
        <w:ind w:left="1800" w:hanging="180"/>
      </w:pPr>
    </w:lvl>
    <w:lvl w:ilvl="3" w:tplc="B654636A">
      <w:start w:val="1"/>
      <w:numFmt w:val="decimal"/>
      <w:lvlText w:val="%4."/>
      <w:lvlJc w:val="left"/>
      <w:pPr>
        <w:ind w:left="2520" w:hanging="360"/>
      </w:pPr>
    </w:lvl>
    <w:lvl w:ilvl="4" w:tplc="729E9426">
      <w:start w:val="1"/>
      <w:numFmt w:val="lowerLetter"/>
      <w:lvlText w:val="%5."/>
      <w:lvlJc w:val="left"/>
      <w:pPr>
        <w:ind w:left="3240" w:hanging="360"/>
      </w:pPr>
    </w:lvl>
    <w:lvl w:ilvl="5" w:tplc="1DD25DB8">
      <w:start w:val="1"/>
      <w:numFmt w:val="lowerRoman"/>
      <w:lvlText w:val="%6."/>
      <w:lvlJc w:val="right"/>
      <w:pPr>
        <w:ind w:left="3960" w:hanging="180"/>
      </w:pPr>
    </w:lvl>
    <w:lvl w:ilvl="6" w:tplc="CC7895AC">
      <w:start w:val="1"/>
      <w:numFmt w:val="decimal"/>
      <w:lvlText w:val="%7."/>
      <w:lvlJc w:val="left"/>
      <w:pPr>
        <w:ind w:left="4680" w:hanging="360"/>
      </w:pPr>
    </w:lvl>
    <w:lvl w:ilvl="7" w:tplc="6F1C1FB2">
      <w:start w:val="1"/>
      <w:numFmt w:val="lowerLetter"/>
      <w:lvlText w:val="%8."/>
      <w:lvlJc w:val="left"/>
      <w:pPr>
        <w:ind w:left="5400" w:hanging="360"/>
      </w:pPr>
    </w:lvl>
    <w:lvl w:ilvl="8" w:tplc="66682D7E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37F8457"/>
    <w:multiLevelType w:val="hybridMultilevel"/>
    <w:tmpl w:val="E1D8A31C"/>
    <w:lvl w:ilvl="0" w:tplc="E3E42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1E1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25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4A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A4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065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7AC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04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EC3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893714"/>
    <w:multiLevelType w:val="hybridMultilevel"/>
    <w:tmpl w:val="9B883E7E"/>
    <w:lvl w:ilvl="0" w:tplc="B14E8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36A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AE8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A0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CD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C5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47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0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CE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0B15C8"/>
    <w:multiLevelType w:val="hybridMultilevel"/>
    <w:tmpl w:val="33D862E2"/>
    <w:lvl w:ilvl="0" w:tplc="0FF22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64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CA4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E4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46A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06F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7AE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F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E44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D8D257"/>
    <w:multiLevelType w:val="hybridMultilevel"/>
    <w:tmpl w:val="F676CC34"/>
    <w:lvl w:ilvl="0" w:tplc="99328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0D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942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22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28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C09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E7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6D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9A7B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F7C032"/>
    <w:multiLevelType w:val="hybridMultilevel"/>
    <w:tmpl w:val="20C0DA88"/>
    <w:lvl w:ilvl="0" w:tplc="47667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82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A6D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63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20A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141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09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88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AA3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9E2C4C"/>
    <w:multiLevelType w:val="hybridMultilevel"/>
    <w:tmpl w:val="A3547C22"/>
    <w:lvl w:ilvl="0" w:tplc="BE3CA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25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26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EA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7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87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0B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C74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021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DB10BD"/>
    <w:multiLevelType w:val="hybridMultilevel"/>
    <w:tmpl w:val="8BFCEA14"/>
    <w:lvl w:ilvl="0" w:tplc="81FE5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C5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C2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34D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45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EE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E4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2C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01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C52D820"/>
    <w:multiLevelType w:val="hybridMultilevel"/>
    <w:tmpl w:val="54AA80D2"/>
    <w:lvl w:ilvl="0" w:tplc="92D43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0C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182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AC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AE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844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AD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EA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505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220B9A"/>
    <w:multiLevelType w:val="hybridMultilevel"/>
    <w:tmpl w:val="3176C8F6"/>
    <w:lvl w:ilvl="0" w:tplc="0F741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0A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E8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61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4B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E3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A1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60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F805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184810"/>
    <w:multiLevelType w:val="hybridMultilevel"/>
    <w:tmpl w:val="66928522"/>
    <w:lvl w:ilvl="0" w:tplc="0BFC4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00F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4F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E4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46D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E4C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85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25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78C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05EC9E"/>
    <w:multiLevelType w:val="hybridMultilevel"/>
    <w:tmpl w:val="D9065E80"/>
    <w:lvl w:ilvl="0" w:tplc="C9C89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AA0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CCE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81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E42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E2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85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2A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3AA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49CE8E"/>
    <w:multiLevelType w:val="hybridMultilevel"/>
    <w:tmpl w:val="D0447266"/>
    <w:lvl w:ilvl="0" w:tplc="11544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29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440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68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86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525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C0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63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643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A96FFA"/>
    <w:multiLevelType w:val="hybridMultilevel"/>
    <w:tmpl w:val="B1C8C7C8"/>
    <w:lvl w:ilvl="0" w:tplc="D9AE6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CAC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F07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0F9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03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44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00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A02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501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D98F54"/>
    <w:multiLevelType w:val="hybridMultilevel"/>
    <w:tmpl w:val="6464A58A"/>
    <w:lvl w:ilvl="0" w:tplc="406AB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49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3E8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63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308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726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84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26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9884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A08D00"/>
    <w:multiLevelType w:val="hybridMultilevel"/>
    <w:tmpl w:val="8AAC54AC"/>
    <w:lvl w:ilvl="0" w:tplc="A40CE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247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26E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E3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4B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342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4E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AB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E7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DE38D4"/>
    <w:multiLevelType w:val="hybridMultilevel"/>
    <w:tmpl w:val="12D60326"/>
    <w:lvl w:ilvl="0" w:tplc="3CB20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72ED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AE9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0C3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AE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5C2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47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27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9C9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E3DE16"/>
    <w:multiLevelType w:val="hybridMultilevel"/>
    <w:tmpl w:val="99CE17E6"/>
    <w:lvl w:ilvl="0" w:tplc="43AA2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8672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80C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85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A88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2D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6B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02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922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7980A3"/>
    <w:multiLevelType w:val="hybridMultilevel"/>
    <w:tmpl w:val="333A7FC6"/>
    <w:lvl w:ilvl="0" w:tplc="65305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921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EE8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FA6C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08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E7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44E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4C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041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8387E8"/>
    <w:multiLevelType w:val="hybridMultilevel"/>
    <w:tmpl w:val="A2F644AC"/>
    <w:lvl w:ilvl="0" w:tplc="E5A8E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3E8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D82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EE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C9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4F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A9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A6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2E3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17A18F"/>
    <w:multiLevelType w:val="hybridMultilevel"/>
    <w:tmpl w:val="61E28CE8"/>
    <w:lvl w:ilvl="0" w:tplc="3ED84732">
      <w:start w:val="1"/>
      <w:numFmt w:val="decimal"/>
      <w:lvlText w:val="%1."/>
      <w:lvlJc w:val="left"/>
      <w:pPr>
        <w:ind w:left="720" w:hanging="360"/>
      </w:pPr>
    </w:lvl>
    <w:lvl w:ilvl="1" w:tplc="BE9870DE">
      <w:start w:val="1"/>
      <w:numFmt w:val="lowerLetter"/>
      <w:lvlText w:val="%2."/>
      <w:lvlJc w:val="left"/>
      <w:pPr>
        <w:ind w:left="1440" w:hanging="360"/>
      </w:pPr>
    </w:lvl>
    <w:lvl w:ilvl="2" w:tplc="4F9C837C">
      <w:start w:val="1"/>
      <w:numFmt w:val="lowerRoman"/>
      <w:lvlText w:val="%3."/>
      <w:lvlJc w:val="right"/>
      <w:pPr>
        <w:ind w:left="2160" w:hanging="180"/>
      </w:pPr>
    </w:lvl>
    <w:lvl w:ilvl="3" w:tplc="B420D636">
      <w:start w:val="1"/>
      <w:numFmt w:val="decimal"/>
      <w:lvlText w:val="%4."/>
      <w:lvlJc w:val="left"/>
      <w:pPr>
        <w:ind w:left="2880" w:hanging="360"/>
      </w:pPr>
    </w:lvl>
    <w:lvl w:ilvl="4" w:tplc="55A4CCC4">
      <w:start w:val="1"/>
      <w:numFmt w:val="lowerLetter"/>
      <w:lvlText w:val="%5."/>
      <w:lvlJc w:val="left"/>
      <w:pPr>
        <w:ind w:left="3600" w:hanging="360"/>
      </w:pPr>
    </w:lvl>
    <w:lvl w:ilvl="5" w:tplc="FC6090E0">
      <w:start w:val="1"/>
      <w:numFmt w:val="lowerRoman"/>
      <w:lvlText w:val="%6."/>
      <w:lvlJc w:val="right"/>
      <w:pPr>
        <w:ind w:left="4320" w:hanging="180"/>
      </w:pPr>
    </w:lvl>
    <w:lvl w:ilvl="6" w:tplc="4ED6BC42">
      <w:start w:val="1"/>
      <w:numFmt w:val="decimal"/>
      <w:lvlText w:val="%7."/>
      <w:lvlJc w:val="left"/>
      <w:pPr>
        <w:ind w:left="5040" w:hanging="360"/>
      </w:pPr>
    </w:lvl>
    <w:lvl w:ilvl="7" w:tplc="A198BB76">
      <w:start w:val="1"/>
      <w:numFmt w:val="lowerLetter"/>
      <w:lvlText w:val="%8."/>
      <w:lvlJc w:val="left"/>
      <w:pPr>
        <w:ind w:left="5760" w:hanging="360"/>
      </w:pPr>
    </w:lvl>
    <w:lvl w:ilvl="8" w:tplc="48323E0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5B033C"/>
    <w:multiLevelType w:val="hybridMultilevel"/>
    <w:tmpl w:val="7930A47E"/>
    <w:lvl w:ilvl="0" w:tplc="1EA2A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FA0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4C9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E2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C2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E23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0A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D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3E8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CD7327"/>
    <w:multiLevelType w:val="hybridMultilevel"/>
    <w:tmpl w:val="3118C9DC"/>
    <w:lvl w:ilvl="0" w:tplc="9A8A1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897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CD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A1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B82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3C2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68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2C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80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674B7D"/>
    <w:multiLevelType w:val="hybridMultilevel"/>
    <w:tmpl w:val="B6509598"/>
    <w:lvl w:ilvl="0" w:tplc="8DD6E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03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E0D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3AE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C9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EA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C5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82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C66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9A6919"/>
    <w:multiLevelType w:val="hybridMultilevel"/>
    <w:tmpl w:val="10EA5B1A"/>
    <w:lvl w:ilvl="0" w:tplc="914CA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83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AC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67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47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CC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0A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4D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ED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BB20C2"/>
    <w:multiLevelType w:val="hybridMultilevel"/>
    <w:tmpl w:val="5A606966"/>
    <w:lvl w:ilvl="0" w:tplc="08167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A05F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AC0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82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925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363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A00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6E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6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6C88EE"/>
    <w:multiLevelType w:val="hybridMultilevel"/>
    <w:tmpl w:val="06BA4C30"/>
    <w:lvl w:ilvl="0" w:tplc="55609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FAD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F0B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AD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84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EA5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68F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B4C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F1673E"/>
    <w:multiLevelType w:val="hybridMultilevel"/>
    <w:tmpl w:val="C308BD8E"/>
    <w:lvl w:ilvl="0" w:tplc="951A9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BA1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38D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47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8E0B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10B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C3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0CA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60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34AC56"/>
    <w:multiLevelType w:val="hybridMultilevel"/>
    <w:tmpl w:val="1F30EB30"/>
    <w:lvl w:ilvl="0" w:tplc="4E266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8E1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52A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48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24D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AC8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4D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E5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9E5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97F47FC"/>
    <w:multiLevelType w:val="hybridMultilevel"/>
    <w:tmpl w:val="C504B880"/>
    <w:lvl w:ilvl="0" w:tplc="88048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C96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98E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4F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4B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03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43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C8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229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2475C4"/>
    <w:multiLevelType w:val="hybridMultilevel"/>
    <w:tmpl w:val="28606D78"/>
    <w:lvl w:ilvl="0" w:tplc="1EA05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A2F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EAC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C4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29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281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69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0BA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DAE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EC16314"/>
    <w:multiLevelType w:val="hybridMultilevel"/>
    <w:tmpl w:val="E51CFD00"/>
    <w:lvl w:ilvl="0" w:tplc="792C2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543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1A0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E0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CF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F44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9E2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25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289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F179D8"/>
    <w:multiLevelType w:val="hybridMultilevel"/>
    <w:tmpl w:val="F5E02FC6"/>
    <w:lvl w:ilvl="0" w:tplc="37FE5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A83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D8E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09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27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CE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A4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0F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FC9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39A5F9"/>
    <w:multiLevelType w:val="hybridMultilevel"/>
    <w:tmpl w:val="97E8079E"/>
    <w:lvl w:ilvl="0" w:tplc="B8B80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78E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4F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E7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4F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4A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47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21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6C1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44EEFD"/>
    <w:multiLevelType w:val="hybridMultilevel"/>
    <w:tmpl w:val="6324BBB4"/>
    <w:lvl w:ilvl="0" w:tplc="A18AA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BC7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7E7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40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E3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908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7E0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0EA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64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592FA64"/>
    <w:multiLevelType w:val="hybridMultilevel"/>
    <w:tmpl w:val="52F29414"/>
    <w:lvl w:ilvl="0" w:tplc="2870C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C9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28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CF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65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88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4C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A01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1C7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E4E2A9"/>
    <w:multiLevelType w:val="hybridMultilevel"/>
    <w:tmpl w:val="5498C992"/>
    <w:lvl w:ilvl="0" w:tplc="7E483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05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6ED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E8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0C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23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CC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E8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42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1533EC"/>
    <w:multiLevelType w:val="hybridMultilevel"/>
    <w:tmpl w:val="551812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AC3A016"/>
    <w:multiLevelType w:val="hybridMultilevel"/>
    <w:tmpl w:val="621ADF88"/>
    <w:lvl w:ilvl="0" w:tplc="F4503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46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B66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22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05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04F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EF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E3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823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C360334"/>
    <w:multiLevelType w:val="hybridMultilevel"/>
    <w:tmpl w:val="70F00854"/>
    <w:lvl w:ilvl="0" w:tplc="E1482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FE0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2A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24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A4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881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01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A5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9A5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D3400C8"/>
    <w:multiLevelType w:val="hybridMultilevel"/>
    <w:tmpl w:val="EFF41F66"/>
    <w:lvl w:ilvl="0" w:tplc="CF1AB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88D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5C7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87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8A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21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EF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A6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68A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DB8C575"/>
    <w:multiLevelType w:val="hybridMultilevel"/>
    <w:tmpl w:val="A7807EF2"/>
    <w:lvl w:ilvl="0" w:tplc="B1CED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AA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04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2F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E8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F49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AE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E4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C5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E76AD31"/>
    <w:multiLevelType w:val="hybridMultilevel"/>
    <w:tmpl w:val="6B4E2568"/>
    <w:lvl w:ilvl="0" w:tplc="7E505A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5C453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2CC0C2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FE33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00741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09085E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2811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70410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FF275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F7BA942"/>
    <w:multiLevelType w:val="hybridMultilevel"/>
    <w:tmpl w:val="87FEAB7A"/>
    <w:lvl w:ilvl="0" w:tplc="EC9EE6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C84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FC5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CA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769C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88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EC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D2F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44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6CDE3C"/>
    <w:multiLevelType w:val="hybridMultilevel"/>
    <w:tmpl w:val="7A1AC96E"/>
    <w:lvl w:ilvl="0" w:tplc="049AE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82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48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60D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49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C3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E2D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89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46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55B3DC2"/>
    <w:multiLevelType w:val="hybridMultilevel"/>
    <w:tmpl w:val="4A3A1884"/>
    <w:lvl w:ilvl="0" w:tplc="D3B41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E4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A42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945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FC3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FC8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C18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06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88B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5906715"/>
    <w:multiLevelType w:val="hybridMultilevel"/>
    <w:tmpl w:val="571C2742"/>
    <w:lvl w:ilvl="0" w:tplc="87765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9497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7E7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78A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A8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E41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8F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C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461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7B556E"/>
    <w:multiLevelType w:val="hybridMultilevel"/>
    <w:tmpl w:val="B44C4E54"/>
    <w:lvl w:ilvl="0" w:tplc="76EEF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4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8C4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6D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D82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3A1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26D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ED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8D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7439D7"/>
    <w:multiLevelType w:val="hybridMultilevel"/>
    <w:tmpl w:val="14AEDAA6"/>
    <w:lvl w:ilvl="0" w:tplc="93C8E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ECDF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08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AD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A76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4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24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05B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222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9EE0F0E"/>
    <w:multiLevelType w:val="hybridMultilevel"/>
    <w:tmpl w:val="3A227CD2"/>
    <w:lvl w:ilvl="0" w:tplc="1674D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74F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86C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A7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8D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DC5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DE0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B6A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AC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CAF8F81"/>
    <w:multiLevelType w:val="hybridMultilevel"/>
    <w:tmpl w:val="141AB148"/>
    <w:lvl w:ilvl="0" w:tplc="B2A4B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F8A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D01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04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E2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72B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22D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80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AD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EFA17E5"/>
    <w:multiLevelType w:val="hybridMultilevel"/>
    <w:tmpl w:val="6A4E8EDE"/>
    <w:lvl w:ilvl="0" w:tplc="5D447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9C7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241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A0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6C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FED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B41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84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C8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85FC20"/>
    <w:multiLevelType w:val="hybridMultilevel"/>
    <w:tmpl w:val="E0AA8214"/>
    <w:lvl w:ilvl="0" w:tplc="A50C2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C89F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28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23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07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5A0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4D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48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8C2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1374596"/>
    <w:multiLevelType w:val="hybridMultilevel"/>
    <w:tmpl w:val="361E7010"/>
    <w:lvl w:ilvl="0" w:tplc="AAE81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444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00E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A8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03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81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C5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4F5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0AF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9859CC"/>
    <w:multiLevelType w:val="hybridMultilevel"/>
    <w:tmpl w:val="10C824E6"/>
    <w:lvl w:ilvl="0" w:tplc="CCD8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66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A2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860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0F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084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65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2CD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302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3946EA9"/>
    <w:multiLevelType w:val="hybridMultilevel"/>
    <w:tmpl w:val="7660A940"/>
    <w:lvl w:ilvl="0" w:tplc="7BFE2944">
      <w:start w:val="1"/>
      <w:numFmt w:val="decimal"/>
      <w:lvlText w:val="2)"/>
      <w:lvlJc w:val="left"/>
      <w:pPr>
        <w:ind w:left="720" w:hanging="360"/>
      </w:pPr>
    </w:lvl>
    <w:lvl w:ilvl="1" w:tplc="65C83D2A">
      <w:start w:val="1"/>
      <w:numFmt w:val="lowerLetter"/>
      <w:lvlText w:val="%2."/>
      <w:lvlJc w:val="left"/>
      <w:pPr>
        <w:ind w:left="1440" w:hanging="360"/>
      </w:pPr>
    </w:lvl>
    <w:lvl w:ilvl="2" w:tplc="CD0CBB52">
      <w:start w:val="1"/>
      <w:numFmt w:val="lowerRoman"/>
      <w:lvlText w:val="%3."/>
      <w:lvlJc w:val="right"/>
      <w:pPr>
        <w:ind w:left="2160" w:hanging="180"/>
      </w:pPr>
    </w:lvl>
    <w:lvl w:ilvl="3" w:tplc="D8E8F432">
      <w:start w:val="1"/>
      <w:numFmt w:val="decimal"/>
      <w:lvlText w:val="%4."/>
      <w:lvlJc w:val="left"/>
      <w:pPr>
        <w:ind w:left="2880" w:hanging="360"/>
      </w:pPr>
    </w:lvl>
    <w:lvl w:ilvl="4" w:tplc="BCD863EE">
      <w:start w:val="1"/>
      <w:numFmt w:val="lowerLetter"/>
      <w:lvlText w:val="%5."/>
      <w:lvlJc w:val="left"/>
      <w:pPr>
        <w:ind w:left="3600" w:hanging="360"/>
      </w:pPr>
    </w:lvl>
    <w:lvl w:ilvl="5" w:tplc="33304804">
      <w:start w:val="1"/>
      <w:numFmt w:val="lowerRoman"/>
      <w:lvlText w:val="%6."/>
      <w:lvlJc w:val="right"/>
      <w:pPr>
        <w:ind w:left="4320" w:hanging="180"/>
      </w:pPr>
    </w:lvl>
    <w:lvl w:ilvl="6" w:tplc="5798DBAC">
      <w:start w:val="1"/>
      <w:numFmt w:val="decimal"/>
      <w:lvlText w:val="%7."/>
      <w:lvlJc w:val="left"/>
      <w:pPr>
        <w:ind w:left="5040" w:hanging="360"/>
      </w:pPr>
    </w:lvl>
    <w:lvl w:ilvl="7" w:tplc="F04073B2">
      <w:start w:val="1"/>
      <w:numFmt w:val="lowerLetter"/>
      <w:lvlText w:val="%8."/>
      <w:lvlJc w:val="left"/>
      <w:pPr>
        <w:ind w:left="5760" w:hanging="360"/>
      </w:pPr>
    </w:lvl>
    <w:lvl w:ilvl="8" w:tplc="0030A44A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4DFEACF"/>
    <w:multiLevelType w:val="hybridMultilevel"/>
    <w:tmpl w:val="F4D2C6A2"/>
    <w:lvl w:ilvl="0" w:tplc="E9669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CA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4E0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A0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87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8A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6A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4C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8A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F9BF84"/>
    <w:multiLevelType w:val="hybridMultilevel"/>
    <w:tmpl w:val="7856DEE6"/>
    <w:lvl w:ilvl="0" w:tplc="B8A8B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FAC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D2A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E7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303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A6D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84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60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CA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94E84A5"/>
    <w:multiLevelType w:val="hybridMultilevel"/>
    <w:tmpl w:val="B9F2177A"/>
    <w:lvl w:ilvl="0" w:tplc="258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7E0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589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25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3C3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46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AE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C1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D89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166080"/>
    <w:multiLevelType w:val="hybridMultilevel"/>
    <w:tmpl w:val="43E4D2A0"/>
    <w:lvl w:ilvl="0" w:tplc="FBEE9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0A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E6D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8A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CE4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7AC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2B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6C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E82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A6CFB87"/>
    <w:multiLevelType w:val="hybridMultilevel"/>
    <w:tmpl w:val="7DFE1A6E"/>
    <w:lvl w:ilvl="0" w:tplc="5338F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01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0C3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F0B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48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66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0B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41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621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72B33C"/>
    <w:multiLevelType w:val="hybridMultilevel"/>
    <w:tmpl w:val="03BC7EE4"/>
    <w:lvl w:ilvl="0" w:tplc="943C3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20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C0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031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24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FEF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0E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47F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E26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DBB2919"/>
    <w:multiLevelType w:val="hybridMultilevel"/>
    <w:tmpl w:val="EE40C342"/>
    <w:lvl w:ilvl="0" w:tplc="49D62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3E3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D01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CA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AA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581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6A0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C4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2CF0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809044">
    <w:abstractNumId w:val="45"/>
  </w:num>
  <w:num w:numId="2" w16cid:durableId="1488401534">
    <w:abstractNumId w:val="11"/>
  </w:num>
  <w:num w:numId="3" w16cid:durableId="978148753">
    <w:abstractNumId w:val="69"/>
  </w:num>
  <w:num w:numId="4" w16cid:durableId="855189593">
    <w:abstractNumId w:val="28"/>
  </w:num>
  <w:num w:numId="5" w16cid:durableId="663625256">
    <w:abstractNumId w:val="16"/>
  </w:num>
  <w:num w:numId="6" w16cid:durableId="1307321790">
    <w:abstractNumId w:val="65"/>
  </w:num>
  <w:num w:numId="7" w16cid:durableId="542596171">
    <w:abstractNumId w:val="57"/>
  </w:num>
  <w:num w:numId="8" w16cid:durableId="81268752">
    <w:abstractNumId w:val="47"/>
  </w:num>
  <w:num w:numId="9" w16cid:durableId="766973056">
    <w:abstractNumId w:val="74"/>
  </w:num>
  <w:num w:numId="10" w16cid:durableId="444808190">
    <w:abstractNumId w:val="77"/>
  </w:num>
  <w:num w:numId="11" w16cid:durableId="98767170">
    <w:abstractNumId w:val="10"/>
  </w:num>
  <w:num w:numId="12" w16cid:durableId="320082635">
    <w:abstractNumId w:val="78"/>
  </w:num>
  <w:num w:numId="13" w16cid:durableId="1449350337">
    <w:abstractNumId w:val="66"/>
  </w:num>
  <w:num w:numId="14" w16cid:durableId="2128161224">
    <w:abstractNumId w:val="42"/>
  </w:num>
  <w:num w:numId="15" w16cid:durableId="33123519">
    <w:abstractNumId w:val="30"/>
  </w:num>
  <w:num w:numId="16" w16cid:durableId="92357803">
    <w:abstractNumId w:val="21"/>
  </w:num>
  <w:num w:numId="17" w16cid:durableId="1762987294">
    <w:abstractNumId w:val="25"/>
  </w:num>
  <w:num w:numId="18" w16cid:durableId="1447650649">
    <w:abstractNumId w:val="67"/>
  </w:num>
  <w:num w:numId="19" w16cid:durableId="432550583">
    <w:abstractNumId w:val="48"/>
  </w:num>
  <w:num w:numId="20" w16cid:durableId="586766017">
    <w:abstractNumId w:val="40"/>
  </w:num>
  <w:num w:numId="21" w16cid:durableId="695078425">
    <w:abstractNumId w:val="76"/>
  </w:num>
  <w:num w:numId="22" w16cid:durableId="506560067">
    <w:abstractNumId w:val="82"/>
  </w:num>
  <w:num w:numId="23" w16cid:durableId="2141532835">
    <w:abstractNumId w:val="13"/>
  </w:num>
  <w:num w:numId="24" w16cid:durableId="1764564488">
    <w:abstractNumId w:val="20"/>
  </w:num>
  <w:num w:numId="25" w16cid:durableId="1560749254">
    <w:abstractNumId w:val="68"/>
  </w:num>
  <w:num w:numId="26" w16cid:durableId="382413063">
    <w:abstractNumId w:val="12"/>
  </w:num>
  <w:num w:numId="27" w16cid:durableId="643393616">
    <w:abstractNumId w:val="22"/>
  </w:num>
  <w:num w:numId="28" w16cid:durableId="1706172350">
    <w:abstractNumId w:val="60"/>
  </w:num>
  <w:num w:numId="29" w16cid:durableId="1305893131">
    <w:abstractNumId w:val="17"/>
  </w:num>
  <w:num w:numId="30" w16cid:durableId="1378385259">
    <w:abstractNumId w:val="62"/>
  </w:num>
  <w:num w:numId="31" w16cid:durableId="1572545928">
    <w:abstractNumId w:val="75"/>
  </w:num>
  <w:num w:numId="32" w16cid:durableId="1767653228">
    <w:abstractNumId w:val="73"/>
  </w:num>
  <w:num w:numId="33" w16cid:durableId="670762223">
    <w:abstractNumId w:val="31"/>
  </w:num>
  <w:num w:numId="34" w16cid:durableId="1421101710">
    <w:abstractNumId w:val="70"/>
  </w:num>
  <w:num w:numId="35" w16cid:durableId="874460893">
    <w:abstractNumId w:val="49"/>
  </w:num>
  <w:num w:numId="36" w16cid:durableId="521940704">
    <w:abstractNumId w:val="79"/>
  </w:num>
  <w:num w:numId="37" w16cid:durableId="749548573">
    <w:abstractNumId w:val="35"/>
  </w:num>
  <w:num w:numId="38" w16cid:durableId="302664957">
    <w:abstractNumId w:val="33"/>
  </w:num>
  <w:num w:numId="39" w16cid:durableId="1178958745">
    <w:abstractNumId w:val="81"/>
  </w:num>
  <w:num w:numId="40" w16cid:durableId="1250693188">
    <w:abstractNumId w:val="37"/>
  </w:num>
  <w:num w:numId="41" w16cid:durableId="522089463">
    <w:abstractNumId w:val="34"/>
  </w:num>
  <w:num w:numId="42" w16cid:durableId="393045918">
    <w:abstractNumId w:val="51"/>
  </w:num>
  <w:num w:numId="43" w16cid:durableId="505021866">
    <w:abstractNumId w:val="29"/>
  </w:num>
  <w:num w:numId="44" w16cid:durableId="1201164186">
    <w:abstractNumId w:val="43"/>
  </w:num>
  <w:num w:numId="45" w16cid:durableId="270626827">
    <w:abstractNumId w:val="71"/>
  </w:num>
  <w:num w:numId="46" w16cid:durableId="552813549">
    <w:abstractNumId w:val="44"/>
  </w:num>
  <w:num w:numId="47" w16cid:durableId="1881161004">
    <w:abstractNumId w:val="55"/>
  </w:num>
  <w:num w:numId="48" w16cid:durableId="1307515675">
    <w:abstractNumId w:val="36"/>
  </w:num>
  <w:num w:numId="49" w16cid:durableId="763960263">
    <w:abstractNumId w:val="24"/>
  </w:num>
  <w:num w:numId="50" w16cid:durableId="1851528667">
    <w:abstractNumId w:val="27"/>
  </w:num>
  <w:num w:numId="51" w16cid:durableId="37945681">
    <w:abstractNumId w:val="38"/>
  </w:num>
  <w:num w:numId="52" w16cid:durableId="1788159138">
    <w:abstractNumId w:val="18"/>
  </w:num>
  <w:num w:numId="53" w16cid:durableId="323432849">
    <w:abstractNumId w:val="72"/>
  </w:num>
  <w:num w:numId="54" w16cid:durableId="1962295478">
    <w:abstractNumId w:val="39"/>
  </w:num>
  <w:num w:numId="55" w16cid:durableId="1553732758">
    <w:abstractNumId w:val="23"/>
  </w:num>
  <w:num w:numId="56" w16cid:durableId="1282344000">
    <w:abstractNumId w:val="58"/>
  </w:num>
  <w:num w:numId="57" w16cid:durableId="2018575680">
    <w:abstractNumId w:val="32"/>
  </w:num>
  <w:num w:numId="58" w16cid:durableId="199438316">
    <w:abstractNumId w:val="52"/>
  </w:num>
  <w:num w:numId="59" w16cid:durableId="1831872754">
    <w:abstractNumId w:val="19"/>
  </w:num>
  <w:num w:numId="60" w16cid:durableId="1594322046">
    <w:abstractNumId w:val="63"/>
  </w:num>
  <w:num w:numId="61" w16cid:durableId="1525169919">
    <w:abstractNumId w:val="61"/>
  </w:num>
  <w:num w:numId="62" w16cid:durableId="1081217257">
    <w:abstractNumId w:val="41"/>
  </w:num>
  <w:num w:numId="63" w16cid:durableId="1319845218">
    <w:abstractNumId w:val="54"/>
  </w:num>
  <w:num w:numId="64" w16cid:durableId="439766598">
    <w:abstractNumId w:val="46"/>
  </w:num>
  <w:num w:numId="65" w16cid:durableId="1860314579">
    <w:abstractNumId w:val="26"/>
  </w:num>
  <w:num w:numId="66" w16cid:durableId="121390986">
    <w:abstractNumId w:val="59"/>
  </w:num>
  <w:num w:numId="67" w16cid:durableId="1518352808">
    <w:abstractNumId w:val="80"/>
  </w:num>
  <w:num w:numId="68" w16cid:durableId="444161147">
    <w:abstractNumId w:val="53"/>
  </w:num>
  <w:num w:numId="69" w16cid:durableId="1137599896">
    <w:abstractNumId w:val="15"/>
  </w:num>
  <w:num w:numId="70" w16cid:durableId="915431285">
    <w:abstractNumId w:val="50"/>
  </w:num>
  <w:num w:numId="71" w16cid:durableId="206071454">
    <w:abstractNumId w:val="0"/>
  </w:num>
  <w:num w:numId="72" w16cid:durableId="481431019">
    <w:abstractNumId w:val="1"/>
  </w:num>
  <w:num w:numId="73" w16cid:durableId="252327361">
    <w:abstractNumId w:val="2"/>
  </w:num>
  <w:num w:numId="74" w16cid:durableId="503591668">
    <w:abstractNumId w:val="3"/>
  </w:num>
  <w:num w:numId="75" w16cid:durableId="901252770">
    <w:abstractNumId w:val="8"/>
  </w:num>
  <w:num w:numId="76" w16cid:durableId="727266087">
    <w:abstractNumId w:val="4"/>
  </w:num>
  <w:num w:numId="77" w16cid:durableId="1995912840">
    <w:abstractNumId w:val="5"/>
  </w:num>
  <w:num w:numId="78" w16cid:durableId="1039936704">
    <w:abstractNumId w:val="6"/>
  </w:num>
  <w:num w:numId="79" w16cid:durableId="1572109238">
    <w:abstractNumId w:val="7"/>
  </w:num>
  <w:num w:numId="80" w16cid:durableId="964501114">
    <w:abstractNumId w:val="9"/>
  </w:num>
  <w:num w:numId="81" w16cid:durableId="526262280">
    <w:abstractNumId w:val="14"/>
  </w:num>
  <w:num w:numId="82" w16cid:durableId="216359772">
    <w:abstractNumId w:val="64"/>
  </w:num>
  <w:num w:numId="83" w16cid:durableId="1103771313">
    <w:abstractNumId w:val="5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591EE1"/>
    <w:rsid w:val="0000037A"/>
    <w:rsid w:val="00000A01"/>
    <w:rsid w:val="00002518"/>
    <w:rsid w:val="00007598"/>
    <w:rsid w:val="000211A3"/>
    <w:rsid w:val="00023ED7"/>
    <w:rsid w:val="000332D9"/>
    <w:rsid w:val="0004106D"/>
    <w:rsid w:val="00047135"/>
    <w:rsid w:val="0006754A"/>
    <w:rsid w:val="000C3A26"/>
    <w:rsid w:val="000D052F"/>
    <w:rsid w:val="000D6105"/>
    <w:rsid w:val="00127477"/>
    <w:rsid w:val="00132643"/>
    <w:rsid w:val="001942C4"/>
    <w:rsid w:val="001B3AB2"/>
    <w:rsid w:val="001B5BCC"/>
    <w:rsid w:val="00233276"/>
    <w:rsid w:val="00241DCA"/>
    <w:rsid w:val="00243153"/>
    <w:rsid w:val="00265501"/>
    <w:rsid w:val="00270C01"/>
    <w:rsid w:val="0028543A"/>
    <w:rsid w:val="0029617B"/>
    <w:rsid w:val="0029790B"/>
    <w:rsid w:val="002C4E01"/>
    <w:rsid w:val="002D1F8E"/>
    <w:rsid w:val="002D33F5"/>
    <w:rsid w:val="002E390B"/>
    <w:rsid w:val="00305856"/>
    <w:rsid w:val="00320691"/>
    <w:rsid w:val="003371C9"/>
    <w:rsid w:val="00347E6A"/>
    <w:rsid w:val="003675C9"/>
    <w:rsid w:val="0037485F"/>
    <w:rsid w:val="00381E20"/>
    <w:rsid w:val="00384C2A"/>
    <w:rsid w:val="0039711B"/>
    <w:rsid w:val="00397830"/>
    <w:rsid w:val="003D2FAE"/>
    <w:rsid w:val="003E30BF"/>
    <w:rsid w:val="003E3790"/>
    <w:rsid w:val="004135F6"/>
    <w:rsid w:val="00419C5C"/>
    <w:rsid w:val="00434F32"/>
    <w:rsid w:val="00444794"/>
    <w:rsid w:val="004468DA"/>
    <w:rsid w:val="00452E05"/>
    <w:rsid w:val="00473135"/>
    <w:rsid w:val="00476905"/>
    <w:rsid w:val="00494903"/>
    <w:rsid w:val="004B4B52"/>
    <w:rsid w:val="004B702F"/>
    <w:rsid w:val="005021EC"/>
    <w:rsid w:val="005364A9"/>
    <w:rsid w:val="005564DE"/>
    <w:rsid w:val="00591EE1"/>
    <w:rsid w:val="005B1C72"/>
    <w:rsid w:val="005B6F71"/>
    <w:rsid w:val="005C0733"/>
    <w:rsid w:val="005D35DD"/>
    <w:rsid w:val="005E6863"/>
    <w:rsid w:val="006071AF"/>
    <w:rsid w:val="00620A86"/>
    <w:rsid w:val="00625A8E"/>
    <w:rsid w:val="00630192"/>
    <w:rsid w:val="006401EB"/>
    <w:rsid w:val="0064CED8"/>
    <w:rsid w:val="0067178C"/>
    <w:rsid w:val="006866F1"/>
    <w:rsid w:val="00692EF0"/>
    <w:rsid w:val="006A32CF"/>
    <w:rsid w:val="006A34B1"/>
    <w:rsid w:val="006B1942"/>
    <w:rsid w:val="00710665"/>
    <w:rsid w:val="00725256"/>
    <w:rsid w:val="007425FB"/>
    <w:rsid w:val="00752E7B"/>
    <w:rsid w:val="007A7138"/>
    <w:rsid w:val="007D0B7D"/>
    <w:rsid w:val="007E32A1"/>
    <w:rsid w:val="007E4752"/>
    <w:rsid w:val="007F60BC"/>
    <w:rsid w:val="00802D3E"/>
    <w:rsid w:val="008326DE"/>
    <w:rsid w:val="00833F97"/>
    <w:rsid w:val="008539B6"/>
    <w:rsid w:val="00886336"/>
    <w:rsid w:val="008C20C5"/>
    <w:rsid w:val="008C382A"/>
    <w:rsid w:val="008E1980"/>
    <w:rsid w:val="008E29D2"/>
    <w:rsid w:val="00906507"/>
    <w:rsid w:val="00912C47"/>
    <w:rsid w:val="00924A6A"/>
    <w:rsid w:val="00933757"/>
    <w:rsid w:val="00961985"/>
    <w:rsid w:val="00992B58"/>
    <w:rsid w:val="00994F3D"/>
    <w:rsid w:val="009967CE"/>
    <w:rsid w:val="0099781F"/>
    <w:rsid w:val="009C35EE"/>
    <w:rsid w:val="009C7DC8"/>
    <w:rsid w:val="009D673D"/>
    <w:rsid w:val="009F4AD0"/>
    <w:rsid w:val="00A27E5E"/>
    <w:rsid w:val="00A3382D"/>
    <w:rsid w:val="00A3685F"/>
    <w:rsid w:val="00A55991"/>
    <w:rsid w:val="00A72D40"/>
    <w:rsid w:val="00A74835"/>
    <w:rsid w:val="00A75689"/>
    <w:rsid w:val="00A838F7"/>
    <w:rsid w:val="00AD438D"/>
    <w:rsid w:val="00AF7F85"/>
    <w:rsid w:val="00B2622E"/>
    <w:rsid w:val="00B50B9B"/>
    <w:rsid w:val="00B65751"/>
    <w:rsid w:val="00B658DB"/>
    <w:rsid w:val="00B9245E"/>
    <w:rsid w:val="00BA7A5F"/>
    <w:rsid w:val="00BB158A"/>
    <w:rsid w:val="00BE0325"/>
    <w:rsid w:val="00BF1BD0"/>
    <w:rsid w:val="00C07649"/>
    <w:rsid w:val="00C36DA7"/>
    <w:rsid w:val="00C43A65"/>
    <w:rsid w:val="00C545FF"/>
    <w:rsid w:val="00C62BC1"/>
    <w:rsid w:val="00C75421"/>
    <w:rsid w:val="00C96C00"/>
    <w:rsid w:val="00CB6F8C"/>
    <w:rsid w:val="00CC38B8"/>
    <w:rsid w:val="00CF4D92"/>
    <w:rsid w:val="00D0220C"/>
    <w:rsid w:val="00D037E4"/>
    <w:rsid w:val="00D166AC"/>
    <w:rsid w:val="00D5112E"/>
    <w:rsid w:val="00D51B41"/>
    <w:rsid w:val="00D67ACD"/>
    <w:rsid w:val="00D82082"/>
    <w:rsid w:val="00DA6CF7"/>
    <w:rsid w:val="00DC5A2E"/>
    <w:rsid w:val="00DD4A2A"/>
    <w:rsid w:val="00DF18F7"/>
    <w:rsid w:val="00DF47F4"/>
    <w:rsid w:val="00E24CE3"/>
    <w:rsid w:val="00E404BE"/>
    <w:rsid w:val="00E4115E"/>
    <w:rsid w:val="00E44A4D"/>
    <w:rsid w:val="00E76B51"/>
    <w:rsid w:val="00E81C8A"/>
    <w:rsid w:val="00E82E56"/>
    <w:rsid w:val="00E944C1"/>
    <w:rsid w:val="00EB7C3A"/>
    <w:rsid w:val="00EC2C66"/>
    <w:rsid w:val="00EE205C"/>
    <w:rsid w:val="00EE26AA"/>
    <w:rsid w:val="00F1119A"/>
    <w:rsid w:val="00F60650"/>
    <w:rsid w:val="00F93E38"/>
    <w:rsid w:val="00FA07CA"/>
    <w:rsid w:val="00FD1C9D"/>
    <w:rsid w:val="00FE6E74"/>
    <w:rsid w:val="013584AF"/>
    <w:rsid w:val="01468984"/>
    <w:rsid w:val="01675F1B"/>
    <w:rsid w:val="01B06F8F"/>
    <w:rsid w:val="01E01002"/>
    <w:rsid w:val="0205363F"/>
    <w:rsid w:val="0219855D"/>
    <w:rsid w:val="028C388B"/>
    <w:rsid w:val="0291F739"/>
    <w:rsid w:val="02BF2D80"/>
    <w:rsid w:val="0348E689"/>
    <w:rsid w:val="034C6FC3"/>
    <w:rsid w:val="035ED614"/>
    <w:rsid w:val="038CFE4D"/>
    <w:rsid w:val="03B93025"/>
    <w:rsid w:val="03C82D72"/>
    <w:rsid w:val="03C92B6D"/>
    <w:rsid w:val="03DE4686"/>
    <w:rsid w:val="03E4E4D6"/>
    <w:rsid w:val="03E8C2A5"/>
    <w:rsid w:val="0414F40A"/>
    <w:rsid w:val="0415D458"/>
    <w:rsid w:val="0427AC4A"/>
    <w:rsid w:val="04F6AE98"/>
    <w:rsid w:val="050C3E01"/>
    <w:rsid w:val="05378968"/>
    <w:rsid w:val="05610DF5"/>
    <w:rsid w:val="05A66ED3"/>
    <w:rsid w:val="05A9039D"/>
    <w:rsid w:val="0650A2CD"/>
    <w:rsid w:val="065BA544"/>
    <w:rsid w:val="069B912F"/>
    <w:rsid w:val="06C2CA72"/>
    <w:rsid w:val="07179468"/>
    <w:rsid w:val="0787DD32"/>
    <w:rsid w:val="079C29D7"/>
    <w:rsid w:val="07AFC1DE"/>
    <w:rsid w:val="07B25CD0"/>
    <w:rsid w:val="07EF07D4"/>
    <w:rsid w:val="07FA4FF4"/>
    <w:rsid w:val="080A7ABA"/>
    <w:rsid w:val="0889FBA4"/>
    <w:rsid w:val="088C8987"/>
    <w:rsid w:val="089D6DFA"/>
    <w:rsid w:val="0905D6A9"/>
    <w:rsid w:val="093251C4"/>
    <w:rsid w:val="09458BDE"/>
    <w:rsid w:val="0962173E"/>
    <w:rsid w:val="096750CE"/>
    <w:rsid w:val="098BDDB2"/>
    <w:rsid w:val="09FC1888"/>
    <w:rsid w:val="0A13E096"/>
    <w:rsid w:val="0A5CA06C"/>
    <w:rsid w:val="0A6C86AC"/>
    <w:rsid w:val="0A95DA08"/>
    <w:rsid w:val="0ACA38F5"/>
    <w:rsid w:val="0B27C917"/>
    <w:rsid w:val="0B428160"/>
    <w:rsid w:val="0B538F45"/>
    <w:rsid w:val="0B753DA5"/>
    <w:rsid w:val="0B98BF65"/>
    <w:rsid w:val="0BE7E74D"/>
    <w:rsid w:val="0C08C906"/>
    <w:rsid w:val="0C308C07"/>
    <w:rsid w:val="0C31CC5B"/>
    <w:rsid w:val="0C35D299"/>
    <w:rsid w:val="0C755B02"/>
    <w:rsid w:val="0C772311"/>
    <w:rsid w:val="0C86E456"/>
    <w:rsid w:val="0CA4620A"/>
    <w:rsid w:val="0CBE753B"/>
    <w:rsid w:val="0CF45AEA"/>
    <w:rsid w:val="0D0DB47C"/>
    <w:rsid w:val="0D1B8162"/>
    <w:rsid w:val="0DC11171"/>
    <w:rsid w:val="0DCA3EC5"/>
    <w:rsid w:val="0DF28C49"/>
    <w:rsid w:val="0E31AEBE"/>
    <w:rsid w:val="0E9FB55F"/>
    <w:rsid w:val="0EA3FE06"/>
    <w:rsid w:val="0EE744F5"/>
    <w:rsid w:val="0EE9C342"/>
    <w:rsid w:val="0EEA7EB3"/>
    <w:rsid w:val="0F04B9D2"/>
    <w:rsid w:val="0F1A8376"/>
    <w:rsid w:val="0F22C172"/>
    <w:rsid w:val="0F3422BF"/>
    <w:rsid w:val="0F349882"/>
    <w:rsid w:val="0F4ACD36"/>
    <w:rsid w:val="0F702E95"/>
    <w:rsid w:val="0F8C13E9"/>
    <w:rsid w:val="0F943062"/>
    <w:rsid w:val="0FB3E100"/>
    <w:rsid w:val="0FFEA6B3"/>
    <w:rsid w:val="0FFF7917"/>
    <w:rsid w:val="1027794E"/>
    <w:rsid w:val="10296068"/>
    <w:rsid w:val="10768FAC"/>
    <w:rsid w:val="108D9DFC"/>
    <w:rsid w:val="108F1496"/>
    <w:rsid w:val="10C0EFEF"/>
    <w:rsid w:val="11241F9D"/>
    <w:rsid w:val="115A0582"/>
    <w:rsid w:val="11EA4493"/>
    <w:rsid w:val="121ADB85"/>
    <w:rsid w:val="12309796"/>
    <w:rsid w:val="123F61B1"/>
    <w:rsid w:val="125DC4F9"/>
    <w:rsid w:val="126B0DD7"/>
    <w:rsid w:val="127DCB76"/>
    <w:rsid w:val="127E870A"/>
    <w:rsid w:val="12C32710"/>
    <w:rsid w:val="131E1C81"/>
    <w:rsid w:val="13873E40"/>
    <w:rsid w:val="1390C3AA"/>
    <w:rsid w:val="1391490A"/>
    <w:rsid w:val="13C04CE9"/>
    <w:rsid w:val="14085BFF"/>
    <w:rsid w:val="14200537"/>
    <w:rsid w:val="14340575"/>
    <w:rsid w:val="144D8506"/>
    <w:rsid w:val="147AC419"/>
    <w:rsid w:val="148AD3D8"/>
    <w:rsid w:val="14A4B33A"/>
    <w:rsid w:val="14D421D0"/>
    <w:rsid w:val="14DEEAD6"/>
    <w:rsid w:val="15051FB0"/>
    <w:rsid w:val="1520AD4D"/>
    <w:rsid w:val="1538A7F1"/>
    <w:rsid w:val="154640B3"/>
    <w:rsid w:val="1548E3C1"/>
    <w:rsid w:val="15A938E8"/>
    <w:rsid w:val="15B13085"/>
    <w:rsid w:val="15CCBDD2"/>
    <w:rsid w:val="15DB74A4"/>
    <w:rsid w:val="1619B7AF"/>
    <w:rsid w:val="163D2976"/>
    <w:rsid w:val="16E84D7E"/>
    <w:rsid w:val="16F2ABF8"/>
    <w:rsid w:val="1713B520"/>
    <w:rsid w:val="17514B7C"/>
    <w:rsid w:val="17D2A997"/>
    <w:rsid w:val="180CFB78"/>
    <w:rsid w:val="186B5F4F"/>
    <w:rsid w:val="1883274E"/>
    <w:rsid w:val="18A304F9"/>
    <w:rsid w:val="18C4004B"/>
    <w:rsid w:val="18D29AF1"/>
    <w:rsid w:val="18EC6424"/>
    <w:rsid w:val="1917959A"/>
    <w:rsid w:val="196D4824"/>
    <w:rsid w:val="1979B543"/>
    <w:rsid w:val="19D0741C"/>
    <w:rsid w:val="19DCCD7B"/>
    <w:rsid w:val="19E43D66"/>
    <w:rsid w:val="19FE3673"/>
    <w:rsid w:val="19FF865B"/>
    <w:rsid w:val="1A36414B"/>
    <w:rsid w:val="1A51AF96"/>
    <w:rsid w:val="1A54615D"/>
    <w:rsid w:val="1A730364"/>
    <w:rsid w:val="1A7DDCBF"/>
    <w:rsid w:val="1A81C6C9"/>
    <w:rsid w:val="1A9FEDE9"/>
    <w:rsid w:val="1B18FCAF"/>
    <w:rsid w:val="1B2D98E5"/>
    <w:rsid w:val="1B92686C"/>
    <w:rsid w:val="1BAD1A2F"/>
    <w:rsid w:val="1BC13D17"/>
    <w:rsid w:val="1BFFDFC1"/>
    <w:rsid w:val="1C460CD7"/>
    <w:rsid w:val="1C7BB9CF"/>
    <w:rsid w:val="1C8845E3"/>
    <w:rsid w:val="1C8F8712"/>
    <w:rsid w:val="1CA01133"/>
    <w:rsid w:val="1CAC8858"/>
    <w:rsid w:val="1D431C7D"/>
    <w:rsid w:val="1D46EED6"/>
    <w:rsid w:val="1D509044"/>
    <w:rsid w:val="1D787F0A"/>
    <w:rsid w:val="1DC52AEF"/>
    <w:rsid w:val="1DF276F5"/>
    <w:rsid w:val="1E4AA4B8"/>
    <w:rsid w:val="1E84A589"/>
    <w:rsid w:val="1EAA213C"/>
    <w:rsid w:val="1EB72613"/>
    <w:rsid w:val="1EC30780"/>
    <w:rsid w:val="1EC9EAA0"/>
    <w:rsid w:val="1F34BFDC"/>
    <w:rsid w:val="1F670CAC"/>
    <w:rsid w:val="1F6A6CD7"/>
    <w:rsid w:val="1FA069AB"/>
    <w:rsid w:val="1FD89A9B"/>
    <w:rsid w:val="1FEB70E4"/>
    <w:rsid w:val="1FF52C99"/>
    <w:rsid w:val="20184901"/>
    <w:rsid w:val="20752A91"/>
    <w:rsid w:val="20A1317C"/>
    <w:rsid w:val="20B6E6C1"/>
    <w:rsid w:val="20C23AE1"/>
    <w:rsid w:val="20C61A87"/>
    <w:rsid w:val="20C9D45D"/>
    <w:rsid w:val="20E44459"/>
    <w:rsid w:val="20E74E44"/>
    <w:rsid w:val="20EB28AA"/>
    <w:rsid w:val="21012713"/>
    <w:rsid w:val="21536D4F"/>
    <w:rsid w:val="215AC5D6"/>
    <w:rsid w:val="21742E0F"/>
    <w:rsid w:val="2197539A"/>
    <w:rsid w:val="221A50CA"/>
    <w:rsid w:val="2224FB88"/>
    <w:rsid w:val="222B6B57"/>
    <w:rsid w:val="2248A4BA"/>
    <w:rsid w:val="226E8584"/>
    <w:rsid w:val="2274C6AE"/>
    <w:rsid w:val="228F1D37"/>
    <w:rsid w:val="22AF9C1E"/>
    <w:rsid w:val="2304CA99"/>
    <w:rsid w:val="232C20A5"/>
    <w:rsid w:val="232E3B00"/>
    <w:rsid w:val="236A892C"/>
    <w:rsid w:val="23E90B5F"/>
    <w:rsid w:val="23EA269F"/>
    <w:rsid w:val="240C27C7"/>
    <w:rsid w:val="247E2133"/>
    <w:rsid w:val="24B2E482"/>
    <w:rsid w:val="24BF5F0C"/>
    <w:rsid w:val="25045C26"/>
    <w:rsid w:val="25090142"/>
    <w:rsid w:val="250D233F"/>
    <w:rsid w:val="252F4B1E"/>
    <w:rsid w:val="2566B69A"/>
    <w:rsid w:val="257B8592"/>
    <w:rsid w:val="25B1C1E1"/>
    <w:rsid w:val="25CF3924"/>
    <w:rsid w:val="25E21819"/>
    <w:rsid w:val="26063010"/>
    <w:rsid w:val="2629360A"/>
    <w:rsid w:val="266DF0A6"/>
    <w:rsid w:val="267E8868"/>
    <w:rsid w:val="26E295D0"/>
    <w:rsid w:val="26FFDC2D"/>
    <w:rsid w:val="2751A0EF"/>
    <w:rsid w:val="27693E65"/>
    <w:rsid w:val="278B8674"/>
    <w:rsid w:val="27957991"/>
    <w:rsid w:val="28117127"/>
    <w:rsid w:val="284E67EA"/>
    <w:rsid w:val="28A5CFD5"/>
    <w:rsid w:val="28CE5180"/>
    <w:rsid w:val="291CB828"/>
    <w:rsid w:val="29264824"/>
    <w:rsid w:val="293465D4"/>
    <w:rsid w:val="2960705A"/>
    <w:rsid w:val="29ABDE2A"/>
    <w:rsid w:val="29C22531"/>
    <w:rsid w:val="2A678CD0"/>
    <w:rsid w:val="2A7BCDC3"/>
    <w:rsid w:val="2AB0C9E1"/>
    <w:rsid w:val="2AD0E956"/>
    <w:rsid w:val="2B357983"/>
    <w:rsid w:val="2B68B829"/>
    <w:rsid w:val="2B8A9160"/>
    <w:rsid w:val="2B9875E9"/>
    <w:rsid w:val="2BA5DB64"/>
    <w:rsid w:val="2BA80B3A"/>
    <w:rsid w:val="2BB1EAB0"/>
    <w:rsid w:val="2BC22748"/>
    <w:rsid w:val="2BF186E0"/>
    <w:rsid w:val="2C1E316E"/>
    <w:rsid w:val="2C384A64"/>
    <w:rsid w:val="2C53C865"/>
    <w:rsid w:val="2C690EA1"/>
    <w:rsid w:val="2C9EE590"/>
    <w:rsid w:val="2CBA82F1"/>
    <w:rsid w:val="2CD5C726"/>
    <w:rsid w:val="2CDB6B5A"/>
    <w:rsid w:val="2D0D7289"/>
    <w:rsid w:val="2D1EBBFC"/>
    <w:rsid w:val="2D49B9B2"/>
    <w:rsid w:val="2D9A4AC8"/>
    <w:rsid w:val="2DCB9896"/>
    <w:rsid w:val="2DECF783"/>
    <w:rsid w:val="2E267976"/>
    <w:rsid w:val="2E346286"/>
    <w:rsid w:val="2E3DFB6B"/>
    <w:rsid w:val="2E4A68D1"/>
    <w:rsid w:val="2E5007AA"/>
    <w:rsid w:val="2E73B956"/>
    <w:rsid w:val="2E7F5B3B"/>
    <w:rsid w:val="2EA84891"/>
    <w:rsid w:val="2EDA4B5B"/>
    <w:rsid w:val="2EEDF070"/>
    <w:rsid w:val="2F161821"/>
    <w:rsid w:val="2F5AD23D"/>
    <w:rsid w:val="2F7247E8"/>
    <w:rsid w:val="2FDC9062"/>
    <w:rsid w:val="2FDF2681"/>
    <w:rsid w:val="2FFCE572"/>
    <w:rsid w:val="3066065D"/>
    <w:rsid w:val="307A8001"/>
    <w:rsid w:val="3093E07C"/>
    <w:rsid w:val="30A74DE0"/>
    <w:rsid w:val="30CB6F6B"/>
    <w:rsid w:val="30D2E00D"/>
    <w:rsid w:val="30D5D418"/>
    <w:rsid w:val="313982BA"/>
    <w:rsid w:val="3140A07B"/>
    <w:rsid w:val="321437C6"/>
    <w:rsid w:val="32266C82"/>
    <w:rsid w:val="32880F13"/>
    <w:rsid w:val="329E31D3"/>
    <w:rsid w:val="32A7B3A2"/>
    <w:rsid w:val="32C85D41"/>
    <w:rsid w:val="32CA0E66"/>
    <w:rsid w:val="32CEC5A1"/>
    <w:rsid w:val="32CF44C7"/>
    <w:rsid w:val="330BEBC4"/>
    <w:rsid w:val="33158EF1"/>
    <w:rsid w:val="33491977"/>
    <w:rsid w:val="339CB2FE"/>
    <w:rsid w:val="33A349D5"/>
    <w:rsid w:val="33AECE78"/>
    <w:rsid w:val="33BBFCD9"/>
    <w:rsid w:val="33C986C6"/>
    <w:rsid w:val="33EAFA52"/>
    <w:rsid w:val="33EFE705"/>
    <w:rsid w:val="34191510"/>
    <w:rsid w:val="343DD4C6"/>
    <w:rsid w:val="344502B7"/>
    <w:rsid w:val="34624E46"/>
    <w:rsid w:val="34C5F025"/>
    <w:rsid w:val="34DD9805"/>
    <w:rsid w:val="34E6ED9A"/>
    <w:rsid w:val="34E8F149"/>
    <w:rsid w:val="34FDF9DB"/>
    <w:rsid w:val="3503C53B"/>
    <w:rsid w:val="351A1CAB"/>
    <w:rsid w:val="35730ABC"/>
    <w:rsid w:val="3581928C"/>
    <w:rsid w:val="35C8616D"/>
    <w:rsid w:val="36090438"/>
    <w:rsid w:val="360A60ED"/>
    <w:rsid w:val="364E025D"/>
    <w:rsid w:val="3655CD7D"/>
    <w:rsid w:val="368C6860"/>
    <w:rsid w:val="369CAD0E"/>
    <w:rsid w:val="36B2D374"/>
    <w:rsid w:val="36E6D638"/>
    <w:rsid w:val="3711444B"/>
    <w:rsid w:val="3716B4B7"/>
    <w:rsid w:val="3723B773"/>
    <w:rsid w:val="373480B9"/>
    <w:rsid w:val="37431841"/>
    <w:rsid w:val="375F32E7"/>
    <w:rsid w:val="37B7A797"/>
    <w:rsid w:val="37C109DB"/>
    <w:rsid w:val="37C29482"/>
    <w:rsid w:val="37D3C9F0"/>
    <w:rsid w:val="37E7A625"/>
    <w:rsid w:val="382C9063"/>
    <w:rsid w:val="38D0A215"/>
    <w:rsid w:val="38F0C073"/>
    <w:rsid w:val="38F80BEC"/>
    <w:rsid w:val="393987E6"/>
    <w:rsid w:val="396ADEAD"/>
    <w:rsid w:val="39C1FFA3"/>
    <w:rsid w:val="39ED0819"/>
    <w:rsid w:val="39F029CA"/>
    <w:rsid w:val="3A23B1A8"/>
    <w:rsid w:val="3A2AC88E"/>
    <w:rsid w:val="3A4BB4BA"/>
    <w:rsid w:val="3A59138D"/>
    <w:rsid w:val="3A99140A"/>
    <w:rsid w:val="3ABD2C12"/>
    <w:rsid w:val="3AC0A39D"/>
    <w:rsid w:val="3ACDB95D"/>
    <w:rsid w:val="3B1189AA"/>
    <w:rsid w:val="3B756CD5"/>
    <w:rsid w:val="3BC253BC"/>
    <w:rsid w:val="3C2BBF64"/>
    <w:rsid w:val="3C371051"/>
    <w:rsid w:val="3C3B516E"/>
    <w:rsid w:val="3C593ED7"/>
    <w:rsid w:val="3C8A982D"/>
    <w:rsid w:val="3C921818"/>
    <w:rsid w:val="3CA2488B"/>
    <w:rsid w:val="3CB4C9BC"/>
    <w:rsid w:val="3D14B5C6"/>
    <w:rsid w:val="3D678054"/>
    <w:rsid w:val="3D7018BF"/>
    <w:rsid w:val="3DDE986E"/>
    <w:rsid w:val="3DE9BBC1"/>
    <w:rsid w:val="3E4CAB39"/>
    <w:rsid w:val="3E5A5EAB"/>
    <w:rsid w:val="3F7069C1"/>
    <w:rsid w:val="3FF17D9A"/>
    <w:rsid w:val="4017EC70"/>
    <w:rsid w:val="405061F0"/>
    <w:rsid w:val="40682BA0"/>
    <w:rsid w:val="40954501"/>
    <w:rsid w:val="409D7AC1"/>
    <w:rsid w:val="40F26B58"/>
    <w:rsid w:val="41186892"/>
    <w:rsid w:val="415C6007"/>
    <w:rsid w:val="418C1B87"/>
    <w:rsid w:val="418C8D80"/>
    <w:rsid w:val="41A4FF66"/>
    <w:rsid w:val="41F53336"/>
    <w:rsid w:val="423D43DB"/>
    <w:rsid w:val="425E6670"/>
    <w:rsid w:val="4264599B"/>
    <w:rsid w:val="4266E249"/>
    <w:rsid w:val="42B89ACA"/>
    <w:rsid w:val="42E222CF"/>
    <w:rsid w:val="42ECD3D8"/>
    <w:rsid w:val="42F5F546"/>
    <w:rsid w:val="4303C0A6"/>
    <w:rsid w:val="4341CAA6"/>
    <w:rsid w:val="438FA42F"/>
    <w:rsid w:val="439D936B"/>
    <w:rsid w:val="43F72CE4"/>
    <w:rsid w:val="446610A5"/>
    <w:rsid w:val="44662586"/>
    <w:rsid w:val="4488F337"/>
    <w:rsid w:val="44924775"/>
    <w:rsid w:val="44ADADDC"/>
    <w:rsid w:val="44C12BAE"/>
    <w:rsid w:val="44D96FBA"/>
    <w:rsid w:val="44F337CF"/>
    <w:rsid w:val="450BDB11"/>
    <w:rsid w:val="453942F1"/>
    <w:rsid w:val="4568486D"/>
    <w:rsid w:val="457F75B5"/>
    <w:rsid w:val="45868106"/>
    <w:rsid w:val="459AC391"/>
    <w:rsid w:val="45C5C4C0"/>
    <w:rsid w:val="45EFD55F"/>
    <w:rsid w:val="45F91D2A"/>
    <w:rsid w:val="460916DF"/>
    <w:rsid w:val="4690E7AC"/>
    <w:rsid w:val="469CA3AE"/>
    <w:rsid w:val="46DFC0EE"/>
    <w:rsid w:val="471CC5A0"/>
    <w:rsid w:val="471F30AD"/>
    <w:rsid w:val="47247F71"/>
    <w:rsid w:val="4735CFC4"/>
    <w:rsid w:val="47B0BDEF"/>
    <w:rsid w:val="47B9AA17"/>
    <w:rsid w:val="4804D4C8"/>
    <w:rsid w:val="48209B0D"/>
    <w:rsid w:val="4821017C"/>
    <w:rsid w:val="4822DE07"/>
    <w:rsid w:val="4829714D"/>
    <w:rsid w:val="4830AC79"/>
    <w:rsid w:val="483FDFEE"/>
    <w:rsid w:val="484A2703"/>
    <w:rsid w:val="48619998"/>
    <w:rsid w:val="487FD4D6"/>
    <w:rsid w:val="488099F8"/>
    <w:rsid w:val="48A16DD3"/>
    <w:rsid w:val="48C33764"/>
    <w:rsid w:val="48CDB473"/>
    <w:rsid w:val="48FBB969"/>
    <w:rsid w:val="4929EE8F"/>
    <w:rsid w:val="4935F503"/>
    <w:rsid w:val="49448E72"/>
    <w:rsid w:val="498D0727"/>
    <w:rsid w:val="49947752"/>
    <w:rsid w:val="49A45C75"/>
    <w:rsid w:val="49EA1732"/>
    <w:rsid w:val="49ECDDC9"/>
    <w:rsid w:val="4A018CC6"/>
    <w:rsid w:val="4A29C3C4"/>
    <w:rsid w:val="4A88F41D"/>
    <w:rsid w:val="4A9192F8"/>
    <w:rsid w:val="4AA42CFC"/>
    <w:rsid w:val="4ABC1F32"/>
    <w:rsid w:val="4AD2A34F"/>
    <w:rsid w:val="4AFCD168"/>
    <w:rsid w:val="4B0B9FB0"/>
    <w:rsid w:val="4B2C26BA"/>
    <w:rsid w:val="4B415344"/>
    <w:rsid w:val="4C54D57C"/>
    <w:rsid w:val="4CA22891"/>
    <w:rsid w:val="4CA57242"/>
    <w:rsid w:val="4CD12D48"/>
    <w:rsid w:val="4CD9532F"/>
    <w:rsid w:val="4D2C38BC"/>
    <w:rsid w:val="4D75C5CF"/>
    <w:rsid w:val="4D94CEBC"/>
    <w:rsid w:val="4D98B204"/>
    <w:rsid w:val="4D9E812D"/>
    <w:rsid w:val="4E04E4B1"/>
    <w:rsid w:val="4E34BB2B"/>
    <w:rsid w:val="4E5AE094"/>
    <w:rsid w:val="4E6B792F"/>
    <w:rsid w:val="4E889B9E"/>
    <w:rsid w:val="4E90F18A"/>
    <w:rsid w:val="4F04FB9A"/>
    <w:rsid w:val="4F0AD15B"/>
    <w:rsid w:val="4F26F9A6"/>
    <w:rsid w:val="4F4C393A"/>
    <w:rsid w:val="4F78E696"/>
    <w:rsid w:val="4F874D60"/>
    <w:rsid w:val="4F8E272A"/>
    <w:rsid w:val="4FE37E80"/>
    <w:rsid w:val="5005ACE7"/>
    <w:rsid w:val="500C728B"/>
    <w:rsid w:val="504EE951"/>
    <w:rsid w:val="506782FE"/>
    <w:rsid w:val="507A8B4D"/>
    <w:rsid w:val="509638E1"/>
    <w:rsid w:val="51139536"/>
    <w:rsid w:val="5133BBE8"/>
    <w:rsid w:val="516043E9"/>
    <w:rsid w:val="51715A2A"/>
    <w:rsid w:val="5194EA2B"/>
    <w:rsid w:val="52285700"/>
    <w:rsid w:val="524EB21D"/>
    <w:rsid w:val="525848F6"/>
    <w:rsid w:val="529B4DD8"/>
    <w:rsid w:val="52AE3C5D"/>
    <w:rsid w:val="52CA4783"/>
    <w:rsid w:val="533B39D9"/>
    <w:rsid w:val="5352BD3B"/>
    <w:rsid w:val="53AEF757"/>
    <w:rsid w:val="53B4F2C6"/>
    <w:rsid w:val="53B7CEF2"/>
    <w:rsid w:val="53CFE7A2"/>
    <w:rsid w:val="53DD9CDB"/>
    <w:rsid w:val="545C8A21"/>
    <w:rsid w:val="54B858AA"/>
    <w:rsid w:val="54BC27BA"/>
    <w:rsid w:val="54E485EB"/>
    <w:rsid w:val="55327934"/>
    <w:rsid w:val="56296456"/>
    <w:rsid w:val="56730B2E"/>
    <w:rsid w:val="568722CD"/>
    <w:rsid w:val="56920532"/>
    <w:rsid w:val="56D7C852"/>
    <w:rsid w:val="56E99AA0"/>
    <w:rsid w:val="56F52C4E"/>
    <w:rsid w:val="5704C5A3"/>
    <w:rsid w:val="572BFC10"/>
    <w:rsid w:val="577C768A"/>
    <w:rsid w:val="578571D1"/>
    <w:rsid w:val="5787E91F"/>
    <w:rsid w:val="5826301E"/>
    <w:rsid w:val="58361394"/>
    <w:rsid w:val="58595217"/>
    <w:rsid w:val="5885E6A8"/>
    <w:rsid w:val="58A00DFB"/>
    <w:rsid w:val="58A1ED98"/>
    <w:rsid w:val="58A6E3CA"/>
    <w:rsid w:val="58B4877A"/>
    <w:rsid w:val="58D063CE"/>
    <w:rsid w:val="58F13CBE"/>
    <w:rsid w:val="5900FEF8"/>
    <w:rsid w:val="59023AEA"/>
    <w:rsid w:val="59509D22"/>
    <w:rsid w:val="59774F43"/>
    <w:rsid w:val="5998CC98"/>
    <w:rsid w:val="59D80471"/>
    <w:rsid w:val="5A07D937"/>
    <w:rsid w:val="5A404E7A"/>
    <w:rsid w:val="5A571A5D"/>
    <w:rsid w:val="5A6616B8"/>
    <w:rsid w:val="5A7ADB3E"/>
    <w:rsid w:val="5AD65A36"/>
    <w:rsid w:val="5AE6C637"/>
    <w:rsid w:val="5AF484BF"/>
    <w:rsid w:val="5B48D684"/>
    <w:rsid w:val="5B762CC9"/>
    <w:rsid w:val="5B90982D"/>
    <w:rsid w:val="5B9B7CA5"/>
    <w:rsid w:val="5BD5A6FB"/>
    <w:rsid w:val="5BED43A4"/>
    <w:rsid w:val="5C04B19D"/>
    <w:rsid w:val="5C0D022F"/>
    <w:rsid w:val="5C17DF65"/>
    <w:rsid w:val="5C54212A"/>
    <w:rsid w:val="5C901825"/>
    <w:rsid w:val="5C9245C1"/>
    <w:rsid w:val="5C9A7421"/>
    <w:rsid w:val="5CB08BA7"/>
    <w:rsid w:val="5CB1B5EC"/>
    <w:rsid w:val="5CBF1924"/>
    <w:rsid w:val="5CC103A9"/>
    <w:rsid w:val="5CFB1627"/>
    <w:rsid w:val="5D1317BD"/>
    <w:rsid w:val="5D9CCADB"/>
    <w:rsid w:val="5DD4509A"/>
    <w:rsid w:val="5DD82DC3"/>
    <w:rsid w:val="5DFFE491"/>
    <w:rsid w:val="5E479184"/>
    <w:rsid w:val="5E6DC2F9"/>
    <w:rsid w:val="5E986056"/>
    <w:rsid w:val="5ECCA4E0"/>
    <w:rsid w:val="5EE218E9"/>
    <w:rsid w:val="5F2F1E9F"/>
    <w:rsid w:val="5F3AD007"/>
    <w:rsid w:val="5F3F5FD8"/>
    <w:rsid w:val="5F4E54C6"/>
    <w:rsid w:val="5F7CE1C3"/>
    <w:rsid w:val="5F8983BE"/>
    <w:rsid w:val="5FB9D383"/>
    <w:rsid w:val="5FBB5CFC"/>
    <w:rsid w:val="5FD4EA4B"/>
    <w:rsid w:val="5FF86BCB"/>
    <w:rsid w:val="6021B606"/>
    <w:rsid w:val="606C45C4"/>
    <w:rsid w:val="60A3BD20"/>
    <w:rsid w:val="60F49FE9"/>
    <w:rsid w:val="614BE0A5"/>
    <w:rsid w:val="619E98B6"/>
    <w:rsid w:val="61C80539"/>
    <w:rsid w:val="61DC8784"/>
    <w:rsid w:val="61E743B5"/>
    <w:rsid w:val="61F35DD9"/>
    <w:rsid w:val="61F3AAC5"/>
    <w:rsid w:val="6239FDDC"/>
    <w:rsid w:val="624CE7EE"/>
    <w:rsid w:val="625396FC"/>
    <w:rsid w:val="6265E3E1"/>
    <w:rsid w:val="6270D74A"/>
    <w:rsid w:val="6290F711"/>
    <w:rsid w:val="6297D38A"/>
    <w:rsid w:val="62EA3CBA"/>
    <w:rsid w:val="6317C430"/>
    <w:rsid w:val="63355941"/>
    <w:rsid w:val="63373CCC"/>
    <w:rsid w:val="636FBD58"/>
    <w:rsid w:val="6381396A"/>
    <w:rsid w:val="638AF772"/>
    <w:rsid w:val="638F8219"/>
    <w:rsid w:val="63C8DDBF"/>
    <w:rsid w:val="63D202FA"/>
    <w:rsid w:val="63D91517"/>
    <w:rsid w:val="63F7E902"/>
    <w:rsid w:val="64023D7B"/>
    <w:rsid w:val="648E4F48"/>
    <w:rsid w:val="649EE30C"/>
    <w:rsid w:val="64E2C760"/>
    <w:rsid w:val="651E5407"/>
    <w:rsid w:val="65217B29"/>
    <w:rsid w:val="652A2BDD"/>
    <w:rsid w:val="652D078A"/>
    <w:rsid w:val="65460CF4"/>
    <w:rsid w:val="659B58BB"/>
    <w:rsid w:val="65DDD7E5"/>
    <w:rsid w:val="6611C8B4"/>
    <w:rsid w:val="6625F1E9"/>
    <w:rsid w:val="663975C8"/>
    <w:rsid w:val="668F37E6"/>
    <w:rsid w:val="66E2FCE0"/>
    <w:rsid w:val="67A5FA63"/>
    <w:rsid w:val="67D84A92"/>
    <w:rsid w:val="67D8E162"/>
    <w:rsid w:val="67ED1A2D"/>
    <w:rsid w:val="6820F376"/>
    <w:rsid w:val="68366105"/>
    <w:rsid w:val="6848D2B7"/>
    <w:rsid w:val="68776DE1"/>
    <w:rsid w:val="6899C295"/>
    <w:rsid w:val="6925FE54"/>
    <w:rsid w:val="6952BDFB"/>
    <w:rsid w:val="6975C29A"/>
    <w:rsid w:val="69973BCF"/>
    <w:rsid w:val="699B1E92"/>
    <w:rsid w:val="699C9766"/>
    <w:rsid w:val="69BF9F79"/>
    <w:rsid w:val="69C45D78"/>
    <w:rsid w:val="69ECF624"/>
    <w:rsid w:val="6A426941"/>
    <w:rsid w:val="6A58D51F"/>
    <w:rsid w:val="6A7E09D9"/>
    <w:rsid w:val="6AAB2510"/>
    <w:rsid w:val="6AFDDAE9"/>
    <w:rsid w:val="6B09D986"/>
    <w:rsid w:val="6B27A124"/>
    <w:rsid w:val="6B312972"/>
    <w:rsid w:val="6B4829B2"/>
    <w:rsid w:val="6BBACEB2"/>
    <w:rsid w:val="6BC45476"/>
    <w:rsid w:val="6BF20EAF"/>
    <w:rsid w:val="6C69F6A3"/>
    <w:rsid w:val="6C776D4D"/>
    <w:rsid w:val="6C8D2356"/>
    <w:rsid w:val="6CB296FC"/>
    <w:rsid w:val="6CB44F95"/>
    <w:rsid w:val="6CBB926D"/>
    <w:rsid w:val="6CC33C88"/>
    <w:rsid w:val="6D6F284E"/>
    <w:rsid w:val="6D90CCD7"/>
    <w:rsid w:val="6D9B9605"/>
    <w:rsid w:val="6DA28927"/>
    <w:rsid w:val="6DBF7CC4"/>
    <w:rsid w:val="6DE4E4C3"/>
    <w:rsid w:val="6E013381"/>
    <w:rsid w:val="6E102B35"/>
    <w:rsid w:val="6E780D26"/>
    <w:rsid w:val="6E960246"/>
    <w:rsid w:val="6EAAEC9C"/>
    <w:rsid w:val="6EB204E1"/>
    <w:rsid w:val="6ED1B978"/>
    <w:rsid w:val="6ED218AF"/>
    <w:rsid w:val="6EF5AEF9"/>
    <w:rsid w:val="6F4C20AF"/>
    <w:rsid w:val="6FB59E04"/>
    <w:rsid w:val="7006DB77"/>
    <w:rsid w:val="703D8262"/>
    <w:rsid w:val="70945CE8"/>
    <w:rsid w:val="709A866A"/>
    <w:rsid w:val="70B2575E"/>
    <w:rsid w:val="70BE8600"/>
    <w:rsid w:val="70C4F8F1"/>
    <w:rsid w:val="7112025E"/>
    <w:rsid w:val="7114037A"/>
    <w:rsid w:val="7169B932"/>
    <w:rsid w:val="71758D3A"/>
    <w:rsid w:val="717B4FE6"/>
    <w:rsid w:val="71C060D1"/>
    <w:rsid w:val="71D8E403"/>
    <w:rsid w:val="72249B8F"/>
    <w:rsid w:val="72273B2A"/>
    <w:rsid w:val="7258547C"/>
    <w:rsid w:val="727D3C06"/>
    <w:rsid w:val="72A464D0"/>
    <w:rsid w:val="72AC1A88"/>
    <w:rsid w:val="72DD221C"/>
    <w:rsid w:val="7303B857"/>
    <w:rsid w:val="730CEFEF"/>
    <w:rsid w:val="731D0E42"/>
    <w:rsid w:val="73585D0C"/>
    <w:rsid w:val="73589301"/>
    <w:rsid w:val="7359E631"/>
    <w:rsid w:val="739A3FFC"/>
    <w:rsid w:val="739A7373"/>
    <w:rsid w:val="73C15E1D"/>
    <w:rsid w:val="73C92796"/>
    <w:rsid w:val="7413FD71"/>
    <w:rsid w:val="74277B7F"/>
    <w:rsid w:val="742D46D7"/>
    <w:rsid w:val="7461F8B3"/>
    <w:rsid w:val="7463662A"/>
    <w:rsid w:val="746BD903"/>
    <w:rsid w:val="74A7FDE4"/>
    <w:rsid w:val="74B612D1"/>
    <w:rsid w:val="75015816"/>
    <w:rsid w:val="750C8EFD"/>
    <w:rsid w:val="752C39CC"/>
    <w:rsid w:val="753B5B00"/>
    <w:rsid w:val="753C170C"/>
    <w:rsid w:val="75407FF5"/>
    <w:rsid w:val="754F1823"/>
    <w:rsid w:val="7554173D"/>
    <w:rsid w:val="75B0C84A"/>
    <w:rsid w:val="75C3A371"/>
    <w:rsid w:val="763E2E04"/>
    <w:rsid w:val="7650E3DF"/>
    <w:rsid w:val="76636482"/>
    <w:rsid w:val="76719820"/>
    <w:rsid w:val="76B1B0F5"/>
    <w:rsid w:val="76B5F06B"/>
    <w:rsid w:val="76C07794"/>
    <w:rsid w:val="76CBB453"/>
    <w:rsid w:val="76FB20C7"/>
    <w:rsid w:val="773943AE"/>
    <w:rsid w:val="7752F3B5"/>
    <w:rsid w:val="7756E590"/>
    <w:rsid w:val="77756ADC"/>
    <w:rsid w:val="77814A54"/>
    <w:rsid w:val="779C3A32"/>
    <w:rsid w:val="77EF19D1"/>
    <w:rsid w:val="77F0C283"/>
    <w:rsid w:val="780E0163"/>
    <w:rsid w:val="7822E4FB"/>
    <w:rsid w:val="788262DC"/>
    <w:rsid w:val="789DA279"/>
    <w:rsid w:val="78CD6D5F"/>
    <w:rsid w:val="78E63A12"/>
    <w:rsid w:val="792F34B7"/>
    <w:rsid w:val="7963959F"/>
    <w:rsid w:val="79C45517"/>
    <w:rsid w:val="79F9142C"/>
    <w:rsid w:val="7A028081"/>
    <w:rsid w:val="7A1B046A"/>
    <w:rsid w:val="7A57D315"/>
    <w:rsid w:val="7A5F4B86"/>
    <w:rsid w:val="7B003444"/>
    <w:rsid w:val="7B057D85"/>
    <w:rsid w:val="7B2357C1"/>
    <w:rsid w:val="7B2FBFC3"/>
    <w:rsid w:val="7B3424CD"/>
    <w:rsid w:val="7B561E23"/>
    <w:rsid w:val="7B75DA07"/>
    <w:rsid w:val="7BE0EF75"/>
    <w:rsid w:val="7C3C128A"/>
    <w:rsid w:val="7C3DE4F3"/>
    <w:rsid w:val="7C4F8C69"/>
    <w:rsid w:val="7C771298"/>
    <w:rsid w:val="7D696B2C"/>
    <w:rsid w:val="7D700400"/>
    <w:rsid w:val="7D928070"/>
    <w:rsid w:val="7D97A0AF"/>
    <w:rsid w:val="7DC466D1"/>
    <w:rsid w:val="7DF9B607"/>
    <w:rsid w:val="7DF9EDF2"/>
    <w:rsid w:val="7E046430"/>
    <w:rsid w:val="7E94DAE1"/>
    <w:rsid w:val="7EF046B3"/>
    <w:rsid w:val="7F12BB1A"/>
    <w:rsid w:val="7F61D422"/>
    <w:rsid w:val="7F81EA95"/>
    <w:rsid w:val="7F9C0894"/>
    <w:rsid w:val="7FD9BB80"/>
    <w:rsid w:val="7FDA2188"/>
    <w:rsid w:val="7FDBD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18755"/>
  <w15:chartTrackingRefBased/>
  <w15:docId w15:val="{DF041E33-3244-48C7-A734-39ABDC8E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EB7C3A"/>
    <w:pPr>
      <w:spacing w:after="40"/>
      <w:contextualSpacing/>
      <w:jc w:val="center"/>
    </w:pPr>
    <w:rPr>
      <w:rFonts w:asciiTheme="minorHAnsi" w:eastAsia="Calibri" w:hAnsiTheme="minorHAnsi" w:cs="Times New Roman (Headings CS)"/>
      <w:b/>
      <w:color w:val="201645" w:themeColor="background2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B7C3A"/>
    <w:rPr>
      <w:rFonts w:eastAsia="Calibri" w:cs="Times New Roman (Headings CS)"/>
      <w:b/>
      <w:color w:val="201645" w:themeColor="background2"/>
      <w:kern w:val="28"/>
      <w:sz w:val="44"/>
      <w:szCs w:val="4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8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B6F8C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styleId="UnresolvedMention">
    <w:name w:val="Unresolved Mention"/>
    <w:basedOn w:val="DefaultParagraphFont"/>
    <w:uiPriority w:val="99"/>
    <w:rsid w:val="00C7542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135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E390B"/>
    <w:rPr>
      <w:color w:val="71CE9B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371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mailto:scholarships@cdu.edu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olarships@cdu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harlesdarwinuni.sharepoint.com/teams/CDUAssetsLibrary/CDU%20Office%20Templates/CDU%20-%20General%20Use%20Graphic%20Portrait%20Blu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376BD438-C608-4504-AB3F-883BB76609A0}">
    <t:Anchor>
      <t:Comment id="793640915"/>
    </t:Anchor>
    <t:History>
      <t:Event id="{2F8F0FA6-81F2-44CC-A8F5-965EDFE61A41}" time="2025-11-21T02:23:32.624Z">
        <t:Attribution userId="S::dishan.coilparampil@cdu.edu.au::f5f5139e-4879-4b28-a566-2a27856cc0bb" userProvider="AD" userName="Dishan Coilparampil"/>
        <t:Anchor>
          <t:Comment id="793640915"/>
        </t:Anchor>
        <t:Create/>
      </t:Event>
      <t:Event id="{22B654A5-3821-494E-84D0-13B9D461C95A}" time="2025-11-21T02:23:32.624Z">
        <t:Attribution userId="S::dishan.coilparampil@cdu.edu.au::f5f5139e-4879-4b28-a566-2a27856cc0bb" userProvider="AD" userName="Dishan Coilparampil"/>
        <t:Anchor>
          <t:Comment id="793640915"/>
        </t:Anchor>
        <t:Assign userId="S::matthew.giakoumatos@cdu.edu.au::1dff879b-aa9c-410a-b233-2a8acb5ade86" userProvider="AD" userName="Matthew Giakoumatos"/>
      </t:Event>
      <t:Event id="{63E3E801-5FC2-47BC-B5F5-9A0EF1293D02}" time="2025-11-21T02:23:32.624Z">
        <t:Attribution userId="S::dishan.coilparampil@cdu.edu.au::f5f5139e-4879-4b28-a566-2a27856cc0bb" userProvider="AD" userName="Dishan Coilparampil"/>
        <t:Anchor>
          <t:Comment id="793640915"/>
        </t:Anchor>
        <t:SetTitle title="@Matthew Giakoumatos should this section be referred to by a different name like Guideline overview/Guideline statement?now that its no longer being presented as a Policy?"/>
      </t:Event>
      <t:Event id="{4D384A70-9853-44D3-847D-A9A915FC934D}" time="2026-03-23T05:25:13.417Z">
        <t:Attribution userId="S::drew.tweddle@cdu.edu.au::b80c90c5-e315-494a-b65b-ba266639285b" userProvider="AD" userName="Drew Tweddle"/>
        <t:Progress percentComplete="100"/>
      </t:Event>
    </t:History>
  </t:Task>
  <t:Task id="{D5A74F90-924E-4428-A16E-92D855F6FDAD}">
    <t:Anchor>
      <t:Comment id="1518675295"/>
    </t:Anchor>
    <t:History>
      <t:Event id="{9E6C7C64-B2C3-4D84-925E-49FAEBB509F6}" time="2025-11-21T02:18:59.843Z">
        <t:Attribution userId="S::dishan.coilparampil@cdu.edu.au::f5f5139e-4879-4b28-a566-2a27856cc0bb" userProvider="AD" userName="Dishan Coilparampil"/>
        <t:Anchor>
          <t:Comment id="517344784"/>
        </t:Anchor>
        <t:Create/>
      </t:Event>
      <t:Event id="{17FE9930-BDFB-42B8-B56E-AA0A4A2C553D}" time="2025-11-21T02:18:59.843Z">
        <t:Attribution userId="S::dishan.coilparampil@cdu.edu.au::f5f5139e-4879-4b28-a566-2a27856cc0bb" userProvider="AD" userName="Dishan Coilparampil"/>
        <t:Anchor>
          <t:Comment id="517344784"/>
        </t:Anchor>
        <t:Assign userId="S::matthew.giakoumatos@cdu.edu.au::1dff879b-aa9c-410a-b233-2a8acb5ade86" userProvider="AD" userName="Matthew Giakoumatos"/>
      </t:Event>
      <t:Event id="{D1CD1FB7-A357-49DB-BC9D-6A4CA7312483}" time="2025-11-21T02:18:59.843Z">
        <t:Attribution userId="S::dishan.coilparampil@cdu.edu.au::f5f5139e-4879-4b28-a566-2a27856cc0bb" userProvider="AD" userName="Dishan Coilparampil"/>
        <t:Anchor>
          <t:Comment id="517344784"/>
        </t:Anchor>
        <t:SetTitle title="@Matthew Giakoumatos happy to go with your recommendation. I used it verbatim as I wasn’t sure what the implications might be if I took creative freedom with a formal document like the Enterprise Agreement."/>
      </t:Event>
      <t:Event id="{013DE738-361B-4C82-A362-4C095965BDBA}" time="2026-03-23T05:25:50.773Z">
        <t:Attribution userId="S::drew.tweddle@cdu.edu.au::b80c90c5-e315-494a-b65b-ba266639285b" userProvider="AD" userName="Drew Tweddle"/>
        <t:Progress percentComplete="100"/>
      </t:Event>
    </t:History>
  </t:Task>
  <t:Task id="{45E397A0-A934-4A72-830E-38534D018478}">
    <t:Anchor>
      <t:Comment id="1877396682"/>
    </t:Anchor>
    <t:History>
      <t:Event id="{697906BA-145C-4208-A02A-9FC454A39357}" time="2026-03-13T05:30:39.641Z">
        <t:Attribution userId="S::dishan.coilparampil@cdu.edu.au::f5f5139e-4879-4b28-a566-2a27856cc0bb" userProvider="AD" userName="Dishan Coilparampil"/>
        <t:Anchor>
          <t:Comment id="1877396682"/>
        </t:Anchor>
        <t:Create/>
      </t:Event>
      <t:Event id="{44D10FD8-2BEC-4B01-ACD3-76B6FE3C7913}" time="2026-03-13T05:30:39.641Z">
        <t:Attribution userId="S::dishan.coilparampil@cdu.edu.au::f5f5139e-4879-4b28-a566-2a27856cc0bb" userProvider="AD" userName="Dishan Coilparampil"/>
        <t:Anchor>
          <t:Comment id="1877396682"/>
        </t:Anchor>
        <t:Assign userId="S::drew.tweddle@cdu.edu.au::b80c90c5-e315-494a-b65b-ba266639285b" userProvider="AD" userName="Drew Tweddle"/>
      </t:Event>
      <t:Event id="{F9398375-E8A2-488C-8C1C-0F37D7FE9435}" time="2026-03-13T05:30:39.641Z">
        <t:Attribution userId="S::dishan.coilparampil@cdu.edu.au::f5f5139e-4879-4b28-a566-2a27856cc0bb" userProvider="AD" userName="Dishan Coilparampil"/>
        <t:Anchor>
          <t:Comment id="1877396682"/>
        </t:Anchor>
        <t:SetTitle title="@Drew Tweddle added clause on Wise one Artwork usage requested by Kim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6EE38-2DFC-41FF-B7B1-81665B42159D}"/>
      </w:docPartPr>
      <w:docPartBody>
        <w:p w:rsidR="00000000" w:rsidRDefault="00DE6908">
          <w:r w:rsidRPr="009E71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131B4CE2234B249D7FD855AC4A0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45576-0477-4F45-A134-C93668BC9421}"/>
      </w:docPartPr>
      <w:docPartBody>
        <w:p w:rsidR="00000000" w:rsidRDefault="00DE6908" w:rsidP="00DE6908">
          <w:pPr>
            <w:pStyle w:val="DF131B4CE2234B249D7FD855AC4A0130"/>
          </w:pPr>
          <w:r w:rsidRPr="009E71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275321CD714F6CBF527BA3BD098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B6692-0CA8-4AB8-8627-71DF8FBECC62}"/>
      </w:docPartPr>
      <w:docPartBody>
        <w:p w:rsidR="00000000" w:rsidRDefault="00DE6908" w:rsidP="00DE6908">
          <w:pPr>
            <w:pStyle w:val="1F275321CD714F6CBF527BA3BD098516"/>
          </w:pPr>
          <w:r w:rsidRPr="009E71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08"/>
    <w:rsid w:val="008B4298"/>
    <w:rsid w:val="00D037E4"/>
    <w:rsid w:val="00D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6908"/>
    <w:rPr>
      <w:color w:val="666666"/>
    </w:rPr>
  </w:style>
  <w:style w:type="paragraph" w:customStyle="1" w:styleId="DF131B4CE2234B249D7FD855AC4A0130">
    <w:name w:val="DF131B4CE2234B249D7FD855AC4A0130"/>
    <w:rsid w:val="00DE6908"/>
  </w:style>
  <w:style w:type="paragraph" w:customStyle="1" w:styleId="1F275321CD714F6CBF527BA3BD098516">
    <w:name w:val="1F275321CD714F6CBF527BA3BD098516"/>
    <w:rsid w:val="00DE69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585DB65421EF4C996FB55451100875" ma:contentTypeVersion="10" ma:contentTypeDescription="Create a new document." ma:contentTypeScope="" ma:versionID="d68671bd4336b6e047e7709cccc061ca">
  <xsd:schema xmlns:xsd="http://www.w3.org/2001/XMLSchema" xmlns:xs="http://www.w3.org/2001/XMLSchema" xmlns:p="http://schemas.microsoft.com/office/2006/metadata/properties" xmlns:ns2="7d932146-1a2a-40ec-911e-789d69adc5e1" xmlns:ns3="da3994a5-5608-40c3-95e4-a735fbd59589" targetNamespace="http://schemas.microsoft.com/office/2006/metadata/properties" ma:root="true" ma:fieldsID="e416933ff9330d807b106a23eca00d9d" ns2:_="" ns3:_="">
    <xsd:import namespace="7d932146-1a2a-40ec-911e-789d69adc5e1"/>
    <xsd:import namespace="da3994a5-5608-40c3-95e4-a735fbd59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32146-1a2a-40ec-911e-789d69ad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e63abe-e41e-4bf9-8f4e-d1324eec80f0}" ma:internalName="TaxCatchAll" ma:showField="CatchAllData" ma:web="b5da4121-7650-4eb9-90e1-fdd91ef2c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3994a5-5608-40c3-95e4-a735fbd59589" xsi:nil="true"/>
    <lcf76f155ced4ddcb4097134ff3c332f xmlns="7d932146-1a2a-40ec-911e-789d69adc5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3822FF-C102-48F0-850A-A305D9A8F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932146-1a2a-40ec-911e-789d69adc5e1"/>
    <ds:schemaRef ds:uri="da3994a5-5608-40c3-95e4-a735fbd59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9BFAFD-5EEA-46FA-B1FE-9C14C8789430}">
  <ds:schemaRefs>
    <ds:schemaRef ds:uri="http://schemas.microsoft.com/office/2006/metadata/properties"/>
    <ds:schemaRef ds:uri="http://schemas.microsoft.com/office/infopath/2007/PartnerControls"/>
    <ds:schemaRef ds:uri="da3994a5-5608-40c3-95e4-a735fbd59589"/>
    <ds:schemaRef ds:uri="7d932146-1a2a-40ec-911e-789d69adc5e1"/>
  </ds:schemaRefs>
</ds:datastoreItem>
</file>

<file path=customXml/itemProps3.xml><?xml version="1.0" encoding="utf-8"?>
<ds:datastoreItem xmlns:ds="http://schemas.openxmlformats.org/officeDocument/2006/customXml" ds:itemID="{1C1A4BF6-5146-4BA2-875B-0E0DA0C137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CDU%20-%20General%20Use%20Graphic%20Portrait%20Blue</Template>
  <TotalTime>49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Dishan Coilparampil</dc:creator>
  <cp:keywords/>
  <dc:description/>
  <cp:lastModifiedBy>Oishik Rahman</cp:lastModifiedBy>
  <cp:revision>74</cp:revision>
  <cp:lastPrinted>2026-08-03T23:01:00Z</cp:lastPrinted>
  <dcterms:created xsi:type="dcterms:W3CDTF">2025-09-23T22:14:00Z</dcterms:created>
  <dcterms:modified xsi:type="dcterms:W3CDTF">2026-08-03T23:44:00Z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0x01010017585DB65421EF4C996FB55451100875</vt:lpwstr>
  </property>
</Properties>
</file>